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37" w:rsidRDefault="00337C37">
      <w:pPr>
        <w:jc w:val="center"/>
        <w:rPr>
          <w:rFonts w:eastAsia="黑体"/>
          <w:b/>
          <w:bCs/>
          <w:color w:val="FF0000"/>
          <w:sz w:val="90"/>
          <w:szCs w:val="90"/>
        </w:rPr>
      </w:pPr>
    </w:p>
    <w:p w:rsidR="00337C37" w:rsidRDefault="00337C37">
      <w:pPr>
        <w:jc w:val="center"/>
        <w:rPr>
          <w:rFonts w:ascii="方正小标宋简体" w:eastAsia="方正小标宋简体" w:hAnsi="方正小标宋简体"/>
          <w:b/>
          <w:bCs/>
          <w:color w:val="FF0000"/>
          <w:sz w:val="90"/>
          <w:szCs w:val="90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color w:val="FF0000"/>
          <w:sz w:val="90"/>
          <w:szCs w:val="90"/>
        </w:rPr>
        <w:t>福清市教师进修学校</w:t>
      </w:r>
    </w:p>
    <w:p w:rsidR="00337C37" w:rsidRDefault="00337C37">
      <w:pPr>
        <w:rPr>
          <w:rFonts w:ascii="仿宋_GB2312" w:eastAsia="仿宋_GB2312" w:hAnsi="仿宋_GB2312"/>
          <w:sz w:val="32"/>
          <w:szCs w:val="32"/>
        </w:rPr>
      </w:pPr>
    </w:p>
    <w:p w:rsidR="00337C37" w:rsidRDefault="00337C37">
      <w:pPr>
        <w:rPr>
          <w:rFonts w:ascii="仿宋_GB2312" w:eastAsia="仿宋_GB2312" w:hAnsi="仿宋_GB2312"/>
          <w:sz w:val="32"/>
          <w:szCs w:val="32"/>
        </w:rPr>
      </w:pPr>
    </w:p>
    <w:p w:rsidR="00337C37" w:rsidRDefault="00337C37">
      <w:pPr>
        <w:jc w:val="center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融教师〔</w:t>
      </w:r>
      <w:r>
        <w:rPr>
          <w:rFonts w:ascii="仿宋_GB2312" w:eastAsia="仿宋_GB2312" w:hAnsi="仿宋_GB2312" w:cs="仿宋_GB2312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/>
          <w:sz w:val="32"/>
          <w:szCs w:val="32"/>
        </w:rPr>
        <w:t>21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</w:p>
    <w:p w:rsidR="00337C37" w:rsidRDefault="00337C37">
      <w:pPr>
        <w:jc w:val="center"/>
        <w:rPr>
          <w:rFonts w:ascii="仿宋_GB2312" w:eastAsia="仿宋_GB2312" w:hAnsi="仿宋_GB2312"/>
          <w:sz w:val="32"/>
          <w:szCs w:val="32"/>
        </w:rPr>
      </w:pPr>
      <w:r>
        <w:rPr>
          <w:noProof/>
        </w:rPr>
        <w:pict>
          <v:line id="_x0000_s1027" style="position:absolute;left:0;text-align:left;z-index:251658240" from="1.5pt,7.35pt" to="442.5pt,7.4pt" strokecolor="red" strokeweight="2pt"/>
        </w:pict>
      </w:r>
    </w:p>
    <w:p w:rsidR="00337C37" w:rsidRDefault="00337C37">
      <w:pPr>
        <w:spacing w:line="560" w:lineRule="exact"/>
        <w:jc w:val="center"/>
        <w:textAlignment w:val="baseline"/>
        <w:rPr>
          <w:rFonts w:ascii="方正小标宋简体" w:eastAsia="方正小标宋简体" w:hAnsi="方正小标宋简体"/>
          <w:spacing w:val="-4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4"/>
          <w:sz w:val="44"/>
          <w:szCs w:val="44"/>
        </w:rPr>
        <w:t>关于公布初、高中毕业班</w:t>
      </w:r>
    </w:p>
    <w:p w:rsidR="00337C37" w:rsidRDefault="00337C37">
      <w:pPr>
        <w:spacing w:line="560" w:lineRule="exact"/>
        <w:jc w:val="center"/>
        <w:textAlignment w:val="baseline"/>
        <w:rPr>
          <w:rFonts w:ascii="方正小标宋简体" w:eastAsia="方正小标宋简体" w:hAnsi="方正小标宋简体"/>
          <w:spacing w:val="-4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4"/>
          <w:sz w:val="44"/>
          <w:szCs w:val="44"/>
        </w:rPr>
        <w:t>教学关键问题“微课”评选结果的通知</w:t>
      </w:r>
    </w:p>
    <w:p w:rsidR="00337C37" w:rsidRDefault="00337C37">
      <w:pPr>
        <w:pStyle w:val="NormalWeb"/>
        <w:shd w:val="clear" w:color="auto" w:fill="FFFFFF"/>
        <w:spacing w:before="0" w:beforeAutospacing="0" w:after="0" w:afterAutospacing="0"/>
        <w:rPr>
          <w:rFonts w:ascii="仿宋_GB2312" w:eastAsia="仿宋_GB2312" w:cs="Times New Roman"/>
          <w:color w:val="000000"/>
          <w:sz w:val="32"/>
          <w:szCs w:val="32"/>
          <w:shd w:val="clear" w:color="auto" w:fill="FFFFFF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/>
        <w:rPr>
          <w:rFonts w:ascii="仿宋" w:eastAsia="仿宋" w:hAnsi="仿宋" w:cs="Times New Roman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各中学：</w:t>
      </w:r>
    </w:p>
    <w:p w:rsidR="00337C37" w:rsidRDefault="00337C37" w:rsidP="003A5FED">
      <w:pPr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kern w:val="0"/>
          <w:sz w:val="32"/>
          <w:szCs w:val="32"/>
        </w:rPr>
        <w:t>为进一步推动我市初、高中毕业班教学工作，提高复习教学的有效性、针对性，推进优质资源共建共享，提升教育教学质量。根据《福清市教师进修学校关于举办</w:t>
      </w:r>
      <w:r>
        <w:rPr>
          <w:rFonts w:ascii="仿宋" w:eastAsia="仿宋" w:hAnsi="仿宋" w:cs="仿宋"/>
          <w:color w:val="333333"/>
          <w:kern w:val="0"/>
          <w:sz w:val="32"/>
          <w:szCs w:val="32"/>
        </w:rPr>
        <w:t>2020</w:t>
      </w:r>
      <w:r>
        <w:rPr>
          <w:rFonts w:ascii="仿宋" w:eastAsia="仿宋" w:hAnsi="仿宋" w:cs="仿宋" w:hint="eastAsia"/>
          <w:color w:val="333333"/>
          <w:kern w:val="0"/>
          <w:sz w:val="32"/>
          <w:szCs w:val="32"/>
        </w:rPr>
        <w:t>年度初、高中毕业班教学关键问题“微课”评选活动的通知》（融教校</w:t>
      </w:r>
      <w:r>
        <w:rPr>
          <w:rFonts w:ascii="仿宋" w:eastAsia="仿宋" w:hAnsi="仿宋" w:cs="仿宋"/>
          <w:color w:val="333333"/>
          <w:kern w:val="0"/>
          <w:sz w:val="32"/>
          <w:szCs w:val="32"/>
        </w:rPr>
        <w:t>[2020]013</w:t>
      </w:r>
      <w:r>
        <w:rPr>
          <w:rFonts w:ascii="仿宋" w:eastAsia="仿宋" w:hAnsi="仿宋" w:cs="仿宋" w:hint="eastAsia"/>
          <w:color w:val="333333"/>
          <w:kern w:val="0"/>
          <w:sz w:val="32"/>
          <w:szCs w:val="32"/>
        </w:rPr>
        <w:t>号）精神，福清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市教师进修学校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组织有关专家进行了评选。</w:t>
      </w:r>
      <w:r>
        <w:rPr>
          <w:rFonts w:ascii="仿宋" w:eastAsia="仿宋" w:hAnsi="仿宋" w:cs="仿宋" w:hint="eastAsia"/>
          <w:sz w:val="32"/>
          <w:szCs w:val="32"/>
        </w:rPr>
        <w:t>本次评选活动在各教研片选拔，学校推荐的基础上，按照高中、初中两个学段，分学科进行客观、公平、公正评选。本次“微课”评选，共产生一等奖</w:t>
      </w:r>
      <w:r>
        <w:rPr>
          <w:rFonts w:ascii="仿宋" w:eastAsia="仿宋" w:hAnsi="仿宋" w:cs="仿宋"/>
          <w:sz w:val="32"/>
          <w:szCs w:val="32"/>
        </w:rPr>
        <w:t>36</w:t>
      </w:r>
      <w:r>
        <w:rPr>
          <w:rFonts w:ascii="仿宋" w:eastAsia="仿宋" w:hAnsi="仿宋" w:cs="仿宋" w:hint="eastAsia"/>
          <w:sz w:val="32"/>
          <w:szCs w:val="32"/>
        </w:rPr>
        <w:t>名、二等奖</w:t>
      </w:r>
      <w:r>
        <w:rPr>
          <w:rFonts w:ascii="仿宋" w:eastAsia="仿宋" w:hAnsi="仿宋" w:cs="仿宋"/>
          <w:sz w:val="32"/>
          <w:szCs w:val="32"/>
        </w:rPr>
        <w:t>69</w:t>
      </w:r>
      <w:r>
        <w:rPr>
          <w:rFonts w:ascii="仿宋" w:eastAsia="仿宋" w:hAnsi="仿宋" w:cs="仿宋" w:hint="eastAsia"/>
          <w:sz w:val="32"/>
          <w:szCs w:val="32"/>
        </w:rPr>
        <w:t>名、三等奖</w:t>
      </w:r>
      <w:r>
        <w:rPr>
          <w:rFonts w:ascii="仿宋" w:eastAsia="仿宋" w:hAnsi="仿宋" w:cs="仿宋"/>
          <w:sz w:val="32"/>
          <w:szCs w:val="32"/>
        </w:rPr>
        <w:t>105</w:t>
      </w:r>
      <w:r>
        <w:rPr>
          <w:rFonts w:ascii="仿宋" w:eastAsia="仿宋" w:hAnsi="仿宋" w:cs="仿宋" w:hint="eastAsia"/>
          <w:sz w:val="32"/>
          <w:szCs w:val="32"/>
        </w:rPr>
        <w:t>名，优秀奖</w:t>
      </w:r>
      <w:r>
        <w:rPr>
          <w:rFonts w:ascii="仿宋" w:eastAsia="仿宋" w:hAnsi="仿宋" w:cs="仿宋"/>
          <w:sz w:val="32"/>
          <w:szCs w:val="32"/>
        </w:rPr>
        <w:t>79</w:t>
      </w:r>
      <w:r>
        <w:rPr>
          <w:rFonts w:ascii="仿宋" w:eastAsia="仿宋" w:hAnsi="仿宋" w:cs="仿宋" w:hint="eastAsia"/>
          <w:sz w:val="32"/>
          <w:szCs w:val="32"/>
        </w:rPr>
        <w:t>名。现将评选结果公布（见附件）。</w:t>
      </w:r>
    </w:p>
    <w:p w:rsidR="00337C37" w:rsidRDefault="00337C37">
      <w:pPr>
        <w:ind w:firstLine="645"/>
        <w:rPr>
          <w:rFonts w:ascii="仿宋" w:eastAsia="仿宋" w:hAnsi="仿宋"/>
          <w:sz w:val="32"/>
          <w:szCs w:val="32"/>
        </w:rPr>
      </w:pPr>
    </w:p>
    <w:p w:rsidR="00337C37" w:rsidRDefault="00337C37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</w:t>
      </w:r>
      <w:bookmarkStart w:id="0" w:name="_Hlk37924076"/>
      <w:r>
        <w:rPr>
          <w:rFonts w:ascii="仿宋" w:eastAsia="仿宋" w:hAnsi="仿宋" w:cs="仿宋" w:hint="eastAsia"/>
          <w:sz w:val="32"/>
          <w:szCs w:val="32"/>
        </w:rPr>
        <w:t>福清市教师进修学校</w:t>
      </w:r>
      <w:r>
        <w:rPr>
          <w:rFonts w:ascii="仿宋" w:eastAsia="仿宋" w:hAnsi="仿宋" w:cs="仿宋"/>
          <w:sz w:val="32"/>
          <w:szCs w:val="32"/>
        </w:rPr>
        <w:t>2020</w:t>
      </w:r>
      <w:r>
        <w:rPr>
          <w:rFonts w:ascii="仿宋" w:eastAsia="仿宋" w:hAnsi="仿宋" w:cs="仿宋" w:hint="eastAsia"/>
          <w:sz w:val="32"/>
          <w:szCs w:val="32"/>
        </w:rPr>
        <w:t>年初、高中毕业班教学关键问题“微课”评选获奖名单</w:t>
      </w:r>
    </w:p>
    <w:bookmarkEnd w:id="0"/>
    <w:p w:rsidR="00337C37" w:rsidRDefault="00337C37">
      <w:pPr>
        <w:ind w:right="480"/>
        <w:jc w:val="right"/>
        <w:rPr>
          <w:rFonts w:ascii="仿宋" w:eastAsia="仿宋" w:hAnsi="仿宋"/>
          <w:sz w:val="32"/>
          <w:szCs w:val="32"/>
        </w:rPr>
      </w:pPr>
    </w:p>
    <w:p w:rsidR="00337C37" w:rsidRDefault="00337C37">
      <w:pPr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福清市教师进修学校</w:t>
      </w:r>
    </w:p>
    <w:p w:rsidR="00337C37" w:rsidRDefault="00337C37">
      <w:pPr>
        <w:ind w:right="16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2020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z w:val="30"/>
          <w:szCs w:val="30"/>
        </w:rPr>
        <w:t xml:space="preserve"> </w:t>
      </w: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sz w:val="30"/>
          <w:szCs w:val="30"/>
        </w:rPr>
      </w:pP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jc w:val="center"/>
        <w:rPr>
          <w:rFonts w:ascii="仿宋_GB2312" w:eastAsia="仿宋_GB2312" w:hAnsi="仿宋_GB2312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福清市教师进修学校</w:t>
      </w:r>
      <w:r>
        <w:rPr>
          <w:rFonts w:ascii="仿宋_GB2312" w:eastAsia="仿宋_GB2312" w:hAnsi="仿宋_GB2312" w:cs="仿宋_GB2312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年初、高中毕业班</w:t>
      </w:r>
    </w:p>
    <w:p w:rsidR="00337C37" w:rsidRDefault="00337C37">
      <w:pPr>
        <w:pStyle w:val="NormalWeb"/>
        <w:shd w:val="clear" w:color="auto" w:fill="FFFFFF"/>
        <w:spacing w:before="0" w:beforeAutospacing="0" w:after="0" w:afterAutospacing="0" w:line="560" w:lineRule="exact"/>
        <w:jc w:val="center"/>
        <w:rPr>
          <w:rFonts w:ascii="仿宋_GB2312" w:eastAsia="仿宋_GB2312" w:hAnsi="仿宋_GB2312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教学关键问题“微课”评选获奖名单</w:t>
      </w: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高</w:t>
      </w:r>
      <w:r>
        <w:rPr>
          <w:rFonts w:ascii="黑体" w:eastAsia="黑体" w:cs="黑体"/>
          <w:b/>
          <w:bCs/>
          <w:sz w:val="32"/>
          <w:szCs w:val="32"/>
        </w:rPr>
        <w:t xml:space="preserve"> </w:t>
      </w:r>
      <w:r>
        <w:rPr>
          <w:rFonts w:ascii="黑体" w:eastAsia="黑体" w:cs="黑体" w:hint="eastAsia"/>
          <w:b/>
          <w:bCs/>
          <w:sz w:val="32"/>
          <w:szCs w:val="32"/>
        </w:rPr>
        <w:t>中</w:t>
      </w:r>
      <w:r>
        <w:rPr>
          <w:rFonts w:ascii="黑体" w:eastAsia="黑体" w:cs="黑体"/>
          <w:b/>
          <w:bCs/>
          <w:sz w:val="32"/>
          <w:szCs w:val="32"/>
        </w:rPr>
        <w:t xml:space="preserve"> </w:t>
      </w:r>
      <w:r>
        <w:rPr>
          <w:rFonts w:ascii="黑体" w:eastAsia="黑体" w:cs="黑体" w:hint="eastAsia"/>
          <w:b/>
          <w:bCs/>
          <w:sz w:val="32"/>
          <w:szCs w:val="32"/>
        </w:rPr>
        <w:t>语</w:t>
      </w:r>
      <w:r>
        <w:rPr>
          <w:rFonts w:ascii="黑体" w:eastAsia="黑体" w:cs="黑体"/>
          <w:b/>
          <w:bCs/>
          <w:sz w:val="32"/>
          <w:szCs w:val="32"/>
        </w:rPr>
        <w:t xml:space="preserve"> </w:t>
      </w:r>
      <w:r>
        <w:rPr>
          <w:rFonts w:ascii="黑体" w:eastAsia="黑体" w:cs="黑体" w:hint="eastAsia"/>
          <w:b/>
          <w:bCs/>
          <w:sz w:val="32"/>
          <w:szCs w:val="32"/>
        </w:rPr>
        <w:t>文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翁莹莹（福建师范大学附属福清德旺中学）指导教师：翁财锦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 xml:space="preserve">         </w:t>
      </w:r>
      <w:r>
        <w:rPr>
          <w:rFonts w:ascii="仿宋_GB2312" w:eastAsia="仿宋_GB2312" w:cs="仿宋_GB2312" w:hint="eastAsia"/>
          <w:sz w:val="28"/>
          <w:szCs w:val="28"/>
        </w:rPr>
        <w:t>魏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敏（福清第二中学）</w:t>
      </w:r>
      <w:r>
        <w:rPr>
          <w:rFonts w:ascii="仿宋_GB2312" w:eastAsia="仿宋_GB2312" w:cs="仿宋_GB2312"/>
          <w:sz w:val="28"/>
          <w:szCs w:val="28"/>
        </w:rPr>
        <w:t xml:space="preserve">  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指导教师：郑清岁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郭云峰（福清融城中学）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仿宋_GB2312" w:eastAsia="仿宋_GB2312" w:cs="仿宋_GB2312"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刘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涛（福清海口中学）</w:t>
      </w:r>
      <w:r>
        <w:rPr>
          <w:rFonts w:ascii="仿宋_GB2312" w:eastAsia="仿宋_GB2312" w:cs="仿宋_GB2312"/>
          <w:sz w:val="28"/>
          <w:szCs w:val="28"/>
        </w:rPr>
        <w:t xml:space="preserve">                </w:t>
      </w:r>
      <w:r>
        <w:rPr>
          <w:rFonts w:ascii="仿宋_GB2312" w:eastAsia="仿宋_GB2312" w:cs="仿宋_GB2312" w:hint="eastAsia"/>
          <w:sz w:val="28"/>
          <w:szCs w:val="28"/>
        </w:rPr>
        <w:t>指导教师</w:t>
      </w:r>
      <w:r>
        <w:rPr>
          <w:rFonts w:ascii="仿宋_GB2312" w:eastAsia="仿宋_GB2312" w:cs="仿宋_GB2312"/>
          <w:sz w:val="28"/>
          <w:szCs w:val="28"/>
        </w:rPr>
        <w:t xml:space="preserve">: </w:t>
      </w:r>
      <w:r>
        <w:rPr>
          <w:rFonts w:ascii="仿宋_GB2312" w:eastAsia="仿宋_GB2312" w:cs="仿宋_GB2312" w:hint="eastAsia"/>
          <w:sz w:val="28"/>
          <w:szCs w:val="28"/>
        </w:rPr>
        <w:t>李正梅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何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娟（福清第三中学）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</w:t>
      </w:r>
      <w:r>
        <w:rPr>
          <w:rFonts w:ascii="仿宋_GB2312" w:eastAsia="仿宋_GB2312" w:cs="仿宋_GB2312"/>
          <w:sz w:val="28"/>
          <w:szCs w:val="28"/>
        </w:rPr>
        <w:t xml:space="preserve">: </w:t>
      </w:r>
      <w:r>
        <w:rPr>
          <w:rFonts w:ascii="仿宋_GB2312" w:eastAsia="仿宋_GB2312" w:cs="仿宋_GB2312" w:hint="eastAsia"/>
          <w:sz w:val="28"/>
          <w:szCs w:val="28"/>
        </w:rPr>
        <w:t>薛有庆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李正梅（福清华侨中学）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</w:t>
      </w:r>
      <w:r>
        <w:rPr>
          <w:rFonts w:ascii="仿宋_GB2312" w:eastAsia="仿宋_GB2312" w:cs="仿宋_GB2312"/>
          <w:sz w:val="28"/>
          <w:szCs w:val="28"/>
        </w:rPr>
        <w:t xml:space="preserve">: </w:t>
      </w:r>
      <w:r>
        <w:rPr>
          <w:rFonts w:ascii="仿宋_GB2312" w:eastAsia="仿宋_GB2312" w:cs="仿宋_GB2312" w:hint="eastAsia"/>
          <w:sz w:val="28"/>
          <w:szCs w:val="28"/>
        </w:rPr>
        <w:t>吴国珠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林晓娟（福建师范大学附属福清德旺中学）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陈文栋（福清融城中学）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仿宋_GB2312" w:eastAsia="仿宋_GB2312" w:hAnsi="华文中宋" w:cs="仿宋_GB2312"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郭晓霞（福清融城中学）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</w:t>
      </w:r>
      <w:r>
        <w:rPr>
          <w:rFonts w:ascii="仿宋_GB2312" w:eastAsia="仿宋_GB2312" w:hAnsi="华文中宋" w:cs="仿宋_GB2312"/>
          <w:sz w:val="28"/>
          <w:szCs w:val="28"/>
        </w:rPr>
        <w:t>:</w:t>
      </w:r>
      <w:r>
        <w:rPr>
          <w:rFonts w:ascii="仿宋_GB2312" w:eastAsia="仿宋_GB2312" w:hAnsi="华文中宋" w:cs="仿宋_GB2312"/>
          <w:sz w:val="28"/>
          <w:szCs w:val="28"/>
        </w:rPr>
        <w:tab/>
      </w:r>
      <w:r>
        <w:rPr>
          <w:rFonts w:ascii="仿宋_GB2312" w:eastAsia="仿宋_GB2312" w:hAnsi="华文中宋" w:cs="仿宋_GB2312" w:hint="eastAsia"/>
          <w:sz w:val="28"/>
          <w:szCs w:val="28"/>
        </w:rPr>
        <w:t>郭云峰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王锦燕（北京师范大学福清附属行知高中）指导教师</w:t>
      </w:r>
      <w:r>
        <w:rPr>
          <w:rFonts w:ascii="仿宋_GB2312" w:eastAsia="仿宋_GB2312" w:hAnsi="华文中宋" w:cs="仿宋_GB2312"/>
          <w:sz w:val="28"/>
          <w:szCs w:val="28"/>
        </w:rPr>
        <w:t>:</w:t>
      </w:r>
      <w:r>
        <w:rPr>
          <w:rFonts w:ascii="仿宋_GB2312" w:eastAsia="仿宋_GB2312" w:hAnsi="华文中宋" w:cs="仿宋_GB2312"/>
          <w:sz w:val="28"/>
          <w:szCs w:val="28"/>
        </w:rPr>
        <w:tab/>
      </w:r>
      <w:r>
        <w:rPr>
          <w:rFonts w:ascii="仿宋_GB2312" w:eastAsia="仿宋_GB2312" w:hAnsi="华文中宋" w:cs="仿宋_GB2312" w:hint="eastAsia"/>
          <w:sz w:val="28"/>
          <w:szCs w:val="28"/>
        </w:rPr>
        <w:t>陈惠华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蔡晓娟（福清第二中学）</w:t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</w:t>
      </w:r>
      <w:r>
        <w:rPr>
          <w:rFonts w:ascii="仿宋_GB2312" w:eastAsia="仿宋_GB2312" w:hAnsi="华文中宋" w:cs="仿宋_GB2312"/>
          <w:sz w:val="28"/>
          <w:szCs w:val="28"/>
        </w:rPr>
        <w:t>:</w:t>
      </w:r>
      <w:r>
        <w:rPr>
          <w:rFonts w:ascii="仿宋_GB2312" w:eastAsia="仿宋_GB2312" w:hAnsi="华文中宋" w:cs="仿宋_GB2312"/>
          <w:sz w:val="28"/>
          <w:szCs w:val="28"/>
        </w:rPr>
        <w:tab/>
      </w:r>
      <w:r>
        <w:rPr>
          <w:rFonts w:ascii="仿宋_GB2312" w:eastAsia="仿宋_GB2312" w:hAnsi="华文中宋" w:cs="仿宋_GB2312" w:hint="eastAsia"/>
          <w:sz w:val="28"/>
          <w:szCs w:val="28"/>
        </w:rPr>
        <w:t>魏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敏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林碧云（福清康辉中学）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李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瑛（福清华侨中学）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</w:t>
      </w:r>
      <w:r>
        <w:rPr>
          <w:rFonts w:ascii="仿宋_GB2312" w:eastAsia="仿宋_GB2312" w:hAnsi="华文中宋" w:cs="仿宋_GB2312"/>
          <w:sz w:val="28"/>
          <w:szCs w:val="28"/>
        </w:rPr>
        <w:t>:</w:t>
      </w:r>
      <w:r>
        <w:rPr>
          <w:rFonts w:ascii="仿宋_GB2312" w:eastAsia="仿宋_GB2312" w:hAnsi="华文中宋" w:cs="仿宋_GB2312"/>
          <w:sz w:val="28"/>
          <w:szCs w:val="28"/>
        </w:rPr>
        <w:tab/>
      </w:r>
      <w:r>
        <w:rPr>
          <w:rFonts w:ascii="仿宋_GB2312" w:eastAsia="仿宋_GB2312" w:hAnsi="华文中宋" w:cs="仿宋_GB2312" w:hint="eastAsia"/>
          <w:sz w:val="28"/>
          <w:szCs w:val="28"/>
        </w:rPr>
        <w:t>吴丹华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沈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虹（福清第二中学）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</w:t>
      </w:r>
      <w:r>
        <w:rPr>
          <w:rFonts w:ascii="仿宋_GB2312" w:eastAsia="仿宋_GB2312" w:hAnsi="华文中宋" w:cs="仿宋_GB2312"/>
          <w:sz w:val="28"/>
          <w:szCs w:val="28"/>
        </w:rPr>
        <w:t>:</w:t>
      </w:r>
      <w:r>
        <w:rPr>
          <w:rFonts w:ascii="仿宋_GB2312" w:eastAsia="仿宋_GB2312" w:hAnsi="华文中宋" w:cs="仿宋_GB2312"/>
          <w:sz w:val="28"/>
          <w:szCs w:val="28"/>
        </w:rPr>
        <w:tab/>
      </w:r>
      <w:r>
        <w:rPr>
          <w:rFonts w:ascii="仿宋_GB2312" w:eastAsia="仿宋_GB2312" w:hAnsi="华文中宋" w:cs="仿宋_GB2312" w:hint="eastAsia"/>
          <w:sz w:val="28"/>
          <w:szCs w:val="28"/>
        </w:rPr>
        <w:t>郑清岁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施雪琴（福清第三中学）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</w:t>
      </w:r>
      <w:r>
        <w:rPr>
          <w:rFonts w:ascii="仿宋_GB2312" w:eastAsia="仿宋_GB2312" w:hAnsi="华文中宋" w:cs="仿宋_GB2312"/>
          <w:sz w:val="28"/>
          <w:szCs w:val="28"/>
        </w:rPr>
        <w:t>:</w:t>
      </w:r>
      <w:r>
        <w:rPr>
          <w:rFonts w:ascii="仿宋_GB2312" w:eastAsia="仿宋_GB2312" w:hAnsi="华文中宋" w:cs="仿宋_GB2312"/>
          <w:sz w:val="28"/>
          <w:szCs w:val="28"/>
        </w:rPr>
        <w:tab/>
      </w:r>
      <w:r>
        <w:rPr>
          <w:rFonts w:ascii="仿宋_GB2312" w:eastAsia="仿宋_GB2312" w:hAnsi="华文中宋" w:cs="仿宋_GB2312" w:hint="eastAsia"/>
          <w:sz w:val="28"/>
          <w:szCs w:val="28"/>
        </w:rPr>
        <w:t>余美瑞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郭琴英（福清第三中学）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</w:t>
      </w:r>
      <w:r>
        <w:rPr>
          <w:rFonts w:ascii="仿宋_GB2312" w:eastAsia="仿宋_GB2312" w:hAnsi="华文中宋" w:cs="仿宋_GB2312"/>
          <w:sz w:val="28"/>
          <w:szCs w:val="28"/>
        </w:rPr>
        <w:t>:</w:t>
      </w:r>
      <w:r>
        <w:rPr>
          <w:rFonts w:ascii="仿宋_GB2312" w:eastAsia="仿宋_GB2312" w:hAnsi="华文中宋" w:cs="仿宋_GB2312"/>
          <w:sz w:val="28"/>
          <w:szCs w:val="28"/>
        </w:rPr>
        <w:tab/>
      </w:r>
      <w:r>
        <w:rPr>
          <w:rFonts w:ascii="仿宋_GB2312" w:eastAsia="仿宋_GB2312" w:hAnsi="华文中宋" w:cs="仿宋_GB2312" w:hint="eastAsia"/>
          <w:sz w:val="28"/>
          <w:szCs w:val="28"/>
        </w:rPr>
        <w:t>余美瑞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江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琳（福清第一中学）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</w:t>
      </w:r>
      <w:r>
        <w:rPr>
          <w:rFonts w:ascii="仿宋_GB2312" w:eastAsia="仿宋_GB2312" w:hAnsi="华文中宋" w:cs="仿宋_GB2312"/>
          <w:sz w:val="28"/>
          <w:szCs w:val="28"/>
        </w:rPr>
        <w:t>:</w:t>
      </w:r>
      <w:r>
        <w:rPr>
          <w:rFonts w:ascii="仿宋_GB2312" w:eastAsia="仿宋_GB2312" w:hAnsi="华文中宋" w:cs="仿宋_GB2312"/>
          <w:sz w:val="28"/>
          <w:szCs w:val="28"/>
        </w:rPr>
        <w:tab/>
      </w:r>
      <w:r>
        <w:rPr>
          <w:rFonts w:ascii="仿宋_GB2312" w:eastAsia="仿宋_GB2312" w:hAnsi="华文中宋" w:cs="仿宋_GB2312" w:hint="eastAsia"/>
          <w:sz w:val="28"/>
          <w:szCs w:val="28"/>
        </w:rPr>
        <w:t>刘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俊</w:t>
      </w:r>
    </w:p>
    <w:p w:rsidR="00337C37" w:rsidRDefault="00337C37">
      <w:pPr>
        <w:spacing w:line="600" w:lineRule="exact"/>
        <w:ind w:right="640"/>
        <w:rPr>
          <w:rFonts w:ascii="仿宋_GB2312" w:eastAsia="仿宋_GB2312" w:hAnsi="仿宋"/>
          <w:sz w:val="28"/>
          <w:szCs w:val="28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高中数学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唐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洵（福清第三中学）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指导教师：何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艇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余小萍（福清第一中学）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指导教师：李云杰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周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丹（福建师范大学附属福清德旺中学）指导教师：陈天明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周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宁（福建师范大学附属福清德旺中学）指导教师：李云杰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陈小芳（福清华侨中学）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指导教师：俞文锐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张梦婷（福清第三中学）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指导教师：何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艇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叶诚理（福清第一中学）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指导教师：李云杰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何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灯（福清第三中学）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指导教师：何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艇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陈丽洪（福清第三中学）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指导教师：何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艇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郭海萍（福清第一中学）</w:t>
      </w:r>
      <w:r>
        <w:rPr>
          <w:rFonts w:ascii="仿宋_GB2312" w:eastAsia="仿宋_GB2312" w:cs="仿宋_GB2312"/>
          <w:sz w:val="28"/>
          <w:szCs w:val="28"/>
        </w:rPr>
        <w:t xml:space="preserve">   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指导教师：李云杰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翁爱兰（福清第一中学）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指导教师：余小萍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辉（福清元洪高级中学）</w:t>
      </w:r>
      <w:r>
        <w:rPr>
          <w:rFonts w:ascii="仿宋_GB2312" w:eastAsia="仿宋_GB2312" w:cs="仿宋_GB2312"/>
          <w:sz w:val="28"/>
          <w:szCs w:val="28"/>
        </w:rPr>
        <w:t xml:space="preserve">            </w:t>
      </w:r>
      <w:r>
        <w:rPr>
          <w:rFonts w:ascii="仿宋_GB2312" w:eastAsia="仿宋_GB2312" w:cs="仿宋_GB2312" w:hint="eastAsia"/>
          <w:sz w:val="28"/>
          <w:szCs w:val="28"/>
        </w:rPr>
        <w:t>指导教师：施经贤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刘细菊（福清元洪高级中学）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</w:t>
      </w:r>
      <w:r>
        <w:rPr>
          <w:rFonts w:ascii="仿宋_GB2312" w:eastAsia="仿宋_GB2312" w:cs="仿宋_GB2312" w:hint="eastAsia"/>
          <w:sz w:val="28"/>
          <w:szCs w:val="28"/>
        </w:rPr>
        <w:t>指导教师：施经贤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杨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吉（福建师范大学附属福清德旺中学）指导教师：陈天明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王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强（福清融城中学）</w:t>
      </w:r>
      <w:r>
        <w:rPr>
          <w:rFonts w:ascii="仿宋_GB2312" w:eastAsia="仿宋_GB2312" w:cs="仿宋_GB2312"/>
          <w:sz w:val="28"/>
          <w:szCs w:val="28"/>
        </w:rPr>
        <w:t xml:space="preserve">  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指导教师：林江平</w:t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林筱雨（北京师范大学福清附属行知高中）指导教师：陈其顺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张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芬（福清元洪高级中学）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指导教师：施经贤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林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云（福清第二中学）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指导教师：林新齐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郑昌和（福清虞阳中学）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指导教师：汤小梅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林姿婷（北京师范大学福清附属行知高中）指导教师：陈其顺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林世平（福清融城中学）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指导教师：林江平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高秀清（福清融城中学）</w:t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</w:t>
      </w:r>
      <w:r>
        <w:rPr>
          <w:rFonts w:ascii="仿宋_GB2312" w:eastAsia="仿宋_GB2312" w:hAnsi="华文中宋" w:cs="仿宋_GB2312"/>
          <w:sz w:val="28"/>
          <w:szCs w:val="28"/>
        </w:rPr>
        <w:tab/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指导教师：韩珠文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黄诗贤（福清市宏路中学）</w:t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指导教师：陈州华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赵秀珍（福清华侨中学）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指导教师：林宗太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优秀奖：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张如椿（福清第二中学）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雍融谦（福清第二中学）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郑玉兰（福清第一中学）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陈文贺（福建师范大学附属福清德旺中学）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毛祚钦（福清第三中学）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林厚栋（福清融城中学）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何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庆（福清华侨中学）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陈天明（福清华侨中学）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施经贤（福清元洪高级中学）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林锦龙（福清第一中学）</w:t>
      </w: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高中英语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陈丹娜（福清第二中学）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指导教师：吴章云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李智勇（福清华侨中学）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秦小松（福清第一中学）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指导教师：林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贞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 w:rsidRPr="001D3C72">
        <w:rPr>
          <w:rFonts w:ascii="华文中宋" w:eastAsia="华文中宋" w:hAnsi="华文中宋" w:cs="华文中宋" w:hint="eastAsia"/>
          <w:b/>
          <w:bCs/>
          <w:sz w:val="28"/>
          <w:szCs w:val="28"/>
          <w:highlight w:val="yellow"/>
        </w:rPr>
        <w:t>二等奖：</w:t>
      </w:r>
      <w:r w:rsidRPr="001D3C72">
        <w:rPr>
          <w:rFonts w:ascii="华文中宋" w:eastAsia="华文中宋" w:hAnsi="华文中宋" w:cs="华文中宋"/>
          <w:b/>
          <w:bCs/>
          <w:sz w:val="28"/>
          <w:szCs w:val="28"/>
          <w:highlight w:val="yellow"/>
        </w:rPr>
        <w:t xml:space="preserve"> </w:t>
      </w:r>
      <w:r w:rsidRPr="001D3C72">
        <w:rPr>
          <w:rFonts w:ascii="仿宋_GB2312" w:eastAsia="仿宋_GB2312" w:cs="仿宋_GB2312" w:hint="eastAsia"/>
          <w:sz w:val="28"/>
          <w:szCs w:val="28"/>
          <w:highlight w:val="yellow"/>
        </w:rPr>
        <w:t>刘</w:t>
      </w:r>
      <w:r w:rsidRPr="001D3C72">
        <w:rPr>
          <w:rFonts w:ascii="仿宋_GB2312" w:eastAsia="仿宋_GB2312" w:cs="仿宋_GB2312"/>
          <w:sz w:val="28"/>
          <w:szCs w:val="28"/>
          <w:highlight w:val="yellow"/>
        </w:rPr>
        <w:t xml:space="preserve">  </w:t>
      </w:r>
      <w:r w:rsidRPr="001D3C72">
        <w:rPr>
          <w:rFonts w:ascii="仿宋_GB2312" w:eastAsia="仿宋_GB2312" w:cs="仿宋_GB2312" w:hint="eastAsia"/>
          <w:sz w:val="28"/>
          <w:szCs w:val="28"/>
          <w:highlight w:val="yellow"/>
        </w:rPr>
        <w:t>凤（福清龙西中学）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翠（</w:t>
      </w:r>
      <w:r>
        <w:rPr>
          <w:rFonts w:ascii="仿宋_GB2312" w:eastAsia="仿宋_GB2312" w:hAnsi="华文中宋" w:cs="仿宋_GB2312" w:hint="eastAsia"/>
          <w:sz w:val="28"/>
          <w:szCs w:val="28"/>
        </w:rPr>
        <w:t>北京师范大学福清附属行知高中</w:t>
      </w:r>
      <w:r>
        <w:rPr>
          <w:rFonts w:ascii="仿宋_GB2312" w:eastAsia="仿宋_GB2312" w:cs="仿宋_GB2312" w:hint="eastAsia"/>
          <w:sz w:val="28"/>
          <w:szCs w:val="28"/>
        </w:rPr>
        <w:t>）</w:t>
      </w:r>
      <w:r>
        <w:rPr>
          <w:rFonts w:ascii="仿宋_GB2312" w:eastAsia="仿宋_GB2312" w:cs="仿宋_GB2312"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指导教师：杨少青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林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凤（</w:t>
      </w:r>
      <w:r>
        <w:rPr>
          <w:rFonts w:ascii="仿宋_GB2312" w:eastAsia="仿宋_GB2312" w:hAnsi="华文中宋" w:cs="仿宋_GB2312" w:hint="eastAsia"/>
          <w:sz w:val="28"/>
          <w:szCs w:val="28"/>
        </w:rPr>
        <w:t>北京师范大学福清附属行知高中</w:t>
      </w:r>
      <w:r>
        <w:rPr>
          <w:rFonts w:ascii="仿宋_GB2312" w:eastAsia="仿宋_GB2312" w:cs="仿宋_GB2312" w:hint="eastAsia"/>
          <w:sz w:val="28"/>
          <w:szCs w:val="28"/>
        </w:rPr>
        <w:t>）</w:t>
      </w:r>
      <w:r>
        <w:rPr>
          <w:rFonts w:ascii="仿宋_GB2312" w:eastAsia="仿宋_GB2312" w:cs="仿宋_GB2312"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指导教师：杨少青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张咸艳（福建师范大学附属福清德旺中学）指导教师：李智勇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何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雁（福清第一中学）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指导教师：陈朝霞</w:t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郑芬芳（福清第一中学）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指导教师：余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岚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李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玲（福清融城中学）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指导教师：薛建岚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周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烨（福清华侨中学）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指导教师：李智勇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陈燕婷（福建师范大学附属福清德旺中学）指导教师：李智勇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林云钦（福建师范大学附属福清德旺中学）指导教师：张咸艳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王冬冬（福清第三中学）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指导教师：吴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娟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郑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静（福清三山中学）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指导教师：刘云平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优秀奖：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陈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帆（福清华侨中学）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指导教师：李智勇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林梅云（福清第三中学）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指导教师：吴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娟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 w:rsidRPr="001D3C72">
        <w:rPr>
          <w:rFonts w:ascii="仿宋_GB2312" w:eastAsia="仿宋_GB2312" w:cs="仿宋_GB2312" w:hint="eastAsia"/>
          <w:sz w:val="28"/>
          <w:szCs w:val="28"/>
          <w:highlight w:val="yellow"/>
        </w:rPr>
        <w:t>魏钦玲（福清龙西中学）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黄江莉（福清西山学校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 w:hint="eastAsia"/>
          <w:sz w:val="28"/>
          <w:szCs w:val="28"/>
        </w:rPr>
        <w:t>）</w:t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许燕红（福清第二中学）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指导教师：吴章云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郑敏莺（福清第二中学）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指导教师：兰郑勇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陈敏琴（福清第二中学）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指导教师：郑敏莺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张琼枝（福清第三中学）</w:t>
      </w:r>
      <w:r>
        <w:rPr>
          <w:rFonts w:ascii="仿宋_GB2312" w:eastAsia="仿宋_GB2312" w:cs="仿宋_GB2312"/>
          <w:sz w:val="28"/>
          <w:szCs w:val="28"/>
        </w:rPr>
        <w:t xml:space="preserve">    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指导教师：林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艳</w:t>
      </w:r>
    </w:p>
    <w:p w:rsidR="00337C37" w:rsidRDefault="00337C37">
      <w:pPr>
        <w:spacing w:line="600" w:lineRule="exact"/>
        <w:ind w:right="640"/>
        <w:rPr>
          <w:rFonts w:ascii="仿宋_GB2312" w:eastAsia="仿宋_GB2312" w:hAnsi="仿宋"/>
          <w:sz w:val="28"/>
          <w:szCs w:val="28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高中物理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施传文（福建师范大学附属福清德旺中学）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陈后津（福清元洪高级中学）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郑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莉（福清第三中学）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郑华云（福清第二中学）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詹训源（福清第一中学）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徐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伟（福清第三中学）</w:t>
      </w:r>
      <w:r>
        <w:rPr>
          <w:rFonts w:ascii="仿宋_GB2312" w:eastAsia="仿宋_GB2312" w:cs="仿宋_GB2312"/>
          <w:sz w:val="28"/>
          <w:szCs w:val="28"/>
        </w:rPr>
        <w:t xml:space="preserve">     </w:t>
      </w:r>
      <w:r>
        <w:rPr>
          <w:rFonts w:ascii="仿宋_GB2312" w:eastAsia="仿宋_GB2312" w:cs="仿宋_GB2312"/>
          <w:sz w:val="28"/>
          <w:szCs w:val="28"/>
        </w:rPr>
        <w:tab/>
        <w:t xml:space="preserve">        </w:t>
      </w:r>
      <w:r>
        <w:rPr>
          <w:rFonts w:ascii="仿宋_GB2312" w:eastAsia="仿宋_GB2312" w:cs="仿宋_GB2312" w:hint="eastAsia"/>
          <w:sz w:val="28"/>
          <w:szCs w:val="28"/>
        </w:rPr>
        <w:t>指导教师：张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征</w:t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吴晓琳（福清融城中学）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邱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挺（福建师范大学附属福清德旺中学）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何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昀（福清华侨中学）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张志文（福清三山中学）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方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丽（福清市宏路中学）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施小红（福清华侨中学）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薛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勇（福清第三中学）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连彬星（北京师范大学福清附属行知高中）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 w:rsidRPr="001D3C72">
        <w:rPr>
          <w:rFonts w:ascii="仿宋_GB2312" w:eastAsia="仿宋_GB2312" w:hAnsi="华文中宋" w:cs="仿宋_GB2312" w:hint="eastAsia"/>
          <w:sz w:val="28"/>
          <w:szCs w:val="28"/>
          <w:highlight w:val="yellow"/>
        </w:rPr>
        <w:t>郑光亮（福清龙西中学）</w:t>
      </w:r>
    </w:p>
    <w:p w:rsidR="00337C37" w:rsidRDefault="00337C37">
      <w:pPr>
        <w:spacing w:line="600" w:lineRule="exact"/>
        <w:ind w:right="640"/>
        <w:rPr>
          <w:rFonts w:ascii="仿宋_GB2312" w:eastAsia="仿宋_GB2312" w:hAnsi="仿宋"/>
          <w:sz w:val="28"/>
          <w:szCs w:val="28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高中化学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林希强（福清第一中学）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指导教师：吴国海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陈梅钦（福清第一中学）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指导教师：吴国海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纪建宝（福清康辉中学）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指导教师：陈绍官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魏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凤（福清第一中学）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指导教师：吴国海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薛从雄（福建师范大学附属福清德旺中学）指导教师：陈绍官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俞宏波（福清元洪高级中学）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</w:t>
      </w:r>
      <w:r>
        <w:rPr>
          <w:rFonts w:ascii="仿宋_GB2312" w:eastAsia="仿宋_GB2312" w:cs="仿宋_GB2312" w:hint="eastAsia"/>
          <w:sz w:val="28"/>
          <w:szCs w:val="28"/>
        </w:rPr>
        <w:t>指导教师：林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琳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张微微（福清华侨中学）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指导教师：陈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嵩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李细妹（福清第一中学）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指导教师：陈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诚</w:t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林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辉（福清第三中学）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指导教师：林小玲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林文琼（福清第二中学）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指导教师：陈玉娇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林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瑜（福清融城中学）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指导教师：陈绍官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郑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丰（福清第三中学）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指导教师：陈绍官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张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英（福清华侨中学）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指导教师：陈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嵩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叶巧芳（福清市宏路中学）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指导教师：林秋霞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李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莹（福清康辉中学）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指导教师：郭家琦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林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琳（福清元洪高级中学）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指导教师：俞宏波</w:t>
      </w:r>
    </w:p>
    <w:p w:rsidR="00337C37" w:rsidRDefault="00337C37">
      <w:pPr>
        <w:spacing w:line="460" w:lineRule="exact"/>
        <w:rPr>
          <w:rFonts w:ascii="华文中宋" w:eastAsia="华文中宋" w:hAnsi="华文中宋"/>
          <w:b/>
          <w:bCs/>
          <w:sz w:val="28"/>
          <w:szCs w:val="28"/>
        </w:rPr>
      </w:pP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优秀奖：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姚丽晶（</w:t>
      </w:r>
      <w:r>
        <w:rPr>
          <w:rFonts w:ascii="仿宋_GB2312" w:eastAsia="仿宋_GB2312" w:hAnsi="华文中宋" w:cs="仿宋_GB2312" w:hint="eastAsia"/>
          <w:sz w:val="28"/>
          <w:szCs w:val="28"/>
        </w:rPr>
        <w:t>北京师范大学福清附属行知高中</w:t>
      </w:r>
      <w:r>
        <w:rPr>
          <w:rFonts w:ascii="仿宋_GB2312" w:eastAsia="仿宋_GB2312" w:cs="仿宋_GB2312" w:hint="eastAsia"/>
          <w:sz w:val="28"/>
          <w:szCs w:val="28"/>
        </w:rPr>
        <w:t>）</w:t>
      </w:r>
      <w:r>
        <w:rPr>
          <w:rFonts w:ascii="仿宋_GB2312" w:eastAsia="仿宋_GB2312" w:cs="仿宋_GB2312"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指导教师：王亚辉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张在明（福清第三中学）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指导教师：陈绍官</w:t>
      </w:r>
    </w:p>
    <w:p w:rsidR="00337C37" w:rsidRDefault="00337C37" w:rsidP="003A5FED">
      <w:pPr>
        <w:spacing w:line="460" w:lineRule="exact"/>
        <w:ind w:firstLineChars="450" w:firstLine="31680"/>
        <w:jc w:val="left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林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云（福建师范大学附属福清德旺中学）指导教师：薛从雄</w:t>
      </w:r>
      <w:r>
        <w:rPr>
          <w:rFonts w:ascii="仿宋_GB2312" w:eastAsia="仿宋_GB2312" w:cs="仿宋_GB231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陈韦智（福清第三中学）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指导教师：何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娟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何雷玉（福清第三中学）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指导教师：何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娟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林文琼（福清第二中学）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指导教师：陈玉娇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 w:rsidRPr="001D3C72">
        <w:rPr>
          <w:rFonts w:ascii="仿宋_GB2312" w:eastAsia="仿宋_GB2312" w:cs="仿宋_GB2312" w:hint="eastAsia"/>
          <w:sz w:val="28"/>
          <w:szCs w:val="28"/>
          <w:highlight w:val="yellow"/>
        </w:rPr>
        <w:t>薛小红（福清龙西中学）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指导教师：林小玲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薛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金（福清第三中学）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指导教师：何书兴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陈雅玉（</w:t>
      </w:r>
      <w:r>
        <w:rPr>
          <w:rFonts w:ascii="仿宋_GB2312" w:eastAsia="仿宋_GB2312" w:hAnsi="华文中宋" w:cs="仿宋_GB2312" w:hint="eastAsia"/>
          <w:sz w:val="28"/>
          <w:szCs w:val="28"/>
        </w:rPr>
        <w:t>北京师范大学福清附属行知高中</w:t>
      </w:r>
      <w:r>
        <w:rPr>
          <w:rFonts w:ascii="仿宋_GB2312" w:eastAsia="仿宋_GB2312" w:cs="仿宋_GB2312" w:hint="eastAsia"/>
          <w:sz w:val="28"/>
          <w:szCs w:val="28"/>
        </w:rPr>
        <w:t>）指导教师：王亚辉</w:t>
      </w:r>
    </w:p>
    <w:p w:rsidR="00337C37" w:rsidRDefault="00337C37">
      <w:pPr>
        <w:spacing w:line="600" w:lineRule="exact"/>
        <w:ind w:right="640"/>
        <w:rPr>
          <w:rFonts w:ascii="仿宋_GB2312" w:eastAsia="仿宋_GB2312" w:hAnsi="仿宋"/>
          <w:sz w:val="28"/>
          <w:szCs w:val="28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高中生物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何雯婧（福清华侨中学）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指导教师：陈乃雄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黄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岚（福清第一中学）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指导教师：翁书财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仿宋_GB2312" w:eastAsia="仿宋_GB2312" w:cs="仿宋_GB2312"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庄定国（福清第三中学）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指导教师：施朝明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陈书平（福清第三中学）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指导教师：施朝明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陈乃雄（福清华侨中学）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指导教师：倪晓彤</w:t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陈丽娟（福清华侨中学）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指导教师：倪晓彤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陈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婷（福建师范大学附属福清德旺中学）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王曼萍（福清第三中学）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指导教师：施朝明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刘锦清（福清第二中学）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指导教师：李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玲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优秀奖：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王丽君（福清第二中学）</w:t>
      </w:r>
      <w:r>
        <w:rPr>
          <w:rFonts w:ascii="仿宋_GB2312" w:eastAsia="仿宋_GB2312" w:cs="仿宋_GB2312"/>
          <w:sz w:val="28"/>
          <w:szCs w:val="28"/>
        </w:rPr>
        <w:t xml:space="preserve">            </w:t>
      </w:r>
      <w:r>
        <w:rPr>
          <w:rFonts w:ascii="仿宋_GB2312" w:eastAsia="仿宋_GB2312" w:cs="仿宋_GB2312"/>
          <w:sz w:val="28"/>
          <w:szCs w:val="28"/>
        </w:rPr>
        <w:tab/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指导教师：林绍端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郑雯斓（福清市宏路中学）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</w:t>
      </w:r>
      <w:r>
        <w:rPr>
          <w:rFonts w:ascii="仿宋_GB2312" w:eastAsia="仿宋_GB2312" w:cs="仿宋_GB2312" w:hint="eastAsia"/>
          <w:sz w:val="28"/>
          <w:szCs w:val="28"/>
        </w:rPr>
        <w:t>指导教师：林华玉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 w:rsidRPr="001D3C72">
        <w:rPr>
          <w:rFonts w:ascii="仿宋_GB2312" w:eastAsia="仿宋_GB2312" w:cs="仿宋_GB2312" w:hint="eastAsia"/>
          <w:sz w:val="28"/>
          <w:szCs w:val="28"/>
          <w:highlight w:val="yellow"/>
        </w:rPr>
        <w:t>庄晓燕（福清龙西中学）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谢百玲（</w:t>
      </w:r>
      <w:r>
        <w:rPr>
          <w:rFonts w:ascii="仿宋_GB2312" w:eastAsia="仿宋_GB2312" w:hAnsi="华文中宋" w:cs="仿宋_GB2312" w:hint="eastAsia"/>
          <w:sz w:val="28"/>
          <w:szCs w:val="28"/>
        </w:rPr>
        <w:t>北京师范大学福清附属行知高中</w:t>
      </w:r>
      <w:r>
        <w:rPr>
          <w:rFonts w:ascii="仿宋_GB2312" w:eastAsia="仿宋_GB2312" w:cs="仿宋_GB2312" w:hint="eastAsia"/>
          <w:sz w:val="28"/>
          <w:szCs w:val="28"/>
        </w:rPr>
        <w:t>）指导教师：高玲玲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卢华强（福清融城中学）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指导教师：王艳兰</w:t>
      </w:r>
    </w:p>
    <w:p w:rsidR="00337C37" w:rsidRDefault="00337C37">
      <w:pPr>
        <w:spacing w:line="600" w:lineRule="exact"/>
        <w:ind w:right="640"/>
        <w:rPr>
          <w:rFonts w:ascii="仿宋_GB2312" w:eastAsia="仿宋_GB2312" w:hAnsi="仿宋"/>
          <w:sz w:val="28"/>
          <w:szCs w:val="28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高中政治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吴建定（福清第三中学）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指导教师：何忠光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郑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艳（福建师范大学附属福清德旺中学）指导教师：林学明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叶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娟（福清华侨中学）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指导教师：章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雪</w:t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吴芬华（福清市宏路中学）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指导教师：丁文华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范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迪（北京师范大学福清附属行知高中）指导教师：林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文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莫明俊（福清三山中学）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陈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帅（福清元洪高级中学）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指导教师：方丽娟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优秀奖：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林友清（福清元洪高级中学）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</w:t>
      </w:r>
      <w:r>
        <w:rPr>
          <w:rFonts w:ascii="仿宋_GB2312" w:eastAsia="仿宋_GB2312" w:cs="仿宋_GB2312" w:hint="eastAsia"/>
          <w:sz w:val="28"/>
          <w:szCs w:val="28"/>
        </w:rPr>
        <w:t>指导教师：方丽娟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翁娟花（福清融城中学）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 w:rsidRPr="001D3C72">
        <w:rPr>
          <w:rFonts w:ascii="仿宋_GB2312" w:eastAsia="仿宋_GB2312" w:cs="仿宋_GB2312" w:hint="eastAsia"/>
          <w:sz w:val="28"/>
          <w:szCs w:val="28"/>
          <w:highlight w:val="yellow"/>
        </w:rPr>
        <w:t>林小宁（福清龙西中学）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陈善玉（福清第三中学）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指导教师：何忠光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许远萍（福清华侨中学）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指导教师：章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雪</w:t>
      </w: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高中历史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谢圣耕（福清第一中学）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指导教师：倪雅琴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金维宝（福建师范大学附属福清德旺中学）指导教师：郑继借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陈雪云（福清华侨中学）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指导教师：张丽芳</w:t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何淑芳（福清市宏路中学）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指导教师：吴月梅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陆贞贞（北京师范大学福清附属行知高中）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张如强（福清第三中学）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/>
          <w:sz w:val="28"/>
          <w:szCs w:val="28"/>
        </w:rPr>
        <w:tab/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优秀奖：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薛舣舟（福清第三中学）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指导教师：何杨勇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 w:rsidRPr="001D3C72">
        <w:rPr>
          <w:rFonts w:ascii="仿宋_GB2312" w:eastAsia="仿宋_GB2312" w:cs="仿宋_GB2312" w:hint="eastAsia"/>
          <w:sz w:val="28"/>
          <w:szCs w:val="28"/>
          <w:highlight w:val="yellow"/>
        </w:rPr>
        <w:t>陈</w:t>
      </w:r>
      <w:r w:rsidRPr="001D3C72">
        <w:rPr>
          <w:rFonts w:ascii="仿宋_GB2312" w:eastAsia="仿宋_GB2312" w:cs="仿宋_GB2312"/>
          <w:sz w:val="28"/>
          <w:szCs w:val="28"/>
          <w:highlight w:val="yellow"/>
        </w:rPr>
        <w:t xml:space="preserve">  </w:t>
      </w:r>
      <w:r w:rsidRPr="001D3C72">
        <w:rPr>
          <w:rFonts w:ascii="仿宋_GB2312" w:eastAsia="仿宋_GB2312" w:cs="仿宋_GB2312" w:hint="eastAsia"/>
          <w:sz w:val="28"/>
          <w:szCs w:val="28"/>
          <w:highlight w:val="yellow"/>
        </w:rPr>
        <w:t>敏（福清龙西中学）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>
      <w:pPr>
        <w:spacing w:line="600" w:lineRule="exact"/>
        <w:ind w:right="640"/>
        <w:rPr>
          <w:rFonts w:ascii="仿宋_GB2312" w:eastAsia="仿宋_GB2312" w:hAnsi="仿宋"/>
          <w:sz w:val="28"/>
          <w:szCs w:val="28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高中地理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 w:rsidRPr="001D3C72">
        <w:rPr>
          <w:rFonts w:ascii="仿宋_GB2312" w:eastAsia="仿宋_GB2312" w:cs="仿宋_GB2312" w:hint="eastAsia"/>
          <w:sz w:val="28"/>
          <w:szCs w:val="28"/>
          <w:highlight w:val="yellow"/>
        </w:rPr>
        <w:t>林碧珠（福清龙西中学）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指导教师：张海坚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马丛丛（福清华侨中学）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指导教师：林香妹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王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云（福清第一中学）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指导教师：张瑞钦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曹文华（福清融城中学）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黄秀娟（福清华侨中学）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陈宜梁（</w:t>
      </w:r>
      <w:r>
        <w:rPr>
          <w:rFonts w:ascii="仿宋_GB2312" w:eastAsia="仿宋_GB2312" w:hAnsi="华文中宋" w:cs="仿宋_GB2312" w:hint="eastAsia"/>
          <w:sz w:val="28"/>
          <w:szCs w:val="28"/>
        </w:rPr>
        <w:t>北京师范大学福清附属行知高中</w:t>
      </w:r>
      <w:r>
        <w:rPr>
          <w:rFonts w:ascii="仿宋_GB2312" w:eastAsia="仿宋_GB2312" w:cs="仿宋_GB2312" w:hint="eastAsia"/>
          <w:sz w:val="28"/>
          <w:szCs w:val="28"/>
        </w:rPr>
        <w:t>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</w:t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陈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敏（福建师范大学附属福清德旺中学）指导老师：林香妹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 w:cs="仿宋_GB2312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陈红芬（福清第一中学）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   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许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明（福清市宏路中学）</w:t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指导教师：陈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苗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杨翠娟（福建师范大学附属福清德旺中学）指导教师：张瑞钦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施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展（福清第三中学）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指导教师：林冰晶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 w:cs="仿宋_GB2312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王开稀（福清元洪高级中学）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</w:t>
      </w:r>
    </w:p>
    <w:p w:rsidR="00337C37" w:rsidRDefault="00337C37">
      <w:pPr>
        <w:spacing w:line="460" w:lineRule="exact"/>
        <w:rPr>
          <w:rFonts w:ascii="仿宋_GB2312" w:eastAsia="仿宋_GB2312" w:cs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优秀奖：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 w:rsidRPr="001D3C72">
        <w:rPr>
          <w:rFonts w:ascii="仿宋_GB2312" w:eastAsia="仿宋_GB2312" w:cs="仿宋_GB2312" w:hint="eastAsia"/>
          <w:sz w:val="28"/>
          <w:szCs w:val="28"/>
          <w:highlight w:val="yellow"/>
        </w:rPr>
        <w:t>方燕虹（福清龙西中学）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刘芳芳（福建师范大学附属福清德旺中学）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陈小玲（福清第三中学）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指导教师：林冰晶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叶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斌（福清华侨中学）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林世安（福清康辉中学）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凤（福清康辉中学）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</w:p>
    <w:p w:rsidR="00337C37" w:rsidRDefault="00337C37">
      <w:pPr>
        <w:spacing w:line="600" w:lineRule="exact"/>
        <w:ind w:right="640"/>
        <w:rPr>
          <w:rFonts w:ascii="仿宋_GB2312" w:eastAsia="仿宋_GB2312" w:hAnsi="仿宋"/>
          <w:sz w:val="28"/>
          <w:szCs w:val="28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初中语文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仿宋_GB2312" w:eastAsia="仿宋_GB2312" w:cs="仿宋_GB2312"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李雅梅（北京师范大学福清附属学校）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指导教师：陈立娟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林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枫（福清市滨江初级中学）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</w:t>
      </w:r>
      <w:r>
        <w:rPr>
          <w:rFonts w:ascii="仿宋_GB2312" w:eastAsia="仿宋_GB2312" w:cs="仿宋_GB2312" w:hint="eastAsia"/>
          <w:sz w:val="28"/>
          <w:szCs w:val="28"/>
        </w:rPr>
        <w:t>指导教师：陈立娟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余晓燕（福清第三中学第二校区）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</w:t>
      </w:r>
      <w:r>
        <w:rPr>
          <w:rFonts w:ascii="仿宋_GB2312" w:eastAsia="仿宋_GB2312" w:cs="仿宋_GB2312" w:hint="eastAsia"/>
          <w:sz w:val="28"/>
          <w:szCs w:val="28"/>
        </w:rPr>
        <w:t>指导教师：陈训力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余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峰（福清融城中学）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指导教师：陈立娟</w:t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陈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霞（福清龙江初级中学）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指导教师：倪必光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林银平（福清市林厝初级中学）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指导教师：李翠平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张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琼（福清第二中学）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指导教师：赵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晶</w:t>
      </w:r>
    </w:p>
    <w:p w:rsidR="00337C37" w:rsidRDefault="00337C37">
      <w:pPr>
        <w:spacing w:line="460" w:lineRule="exact"/>
        <w:rPr>
          <w:rFonts w:ascii="黑体" w:eastAsia="黑体"/>
          <w:b/>
          <w:bCs/>
          <w:sz w:val="32"/>
          <w:szCs w:val="32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初中数学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李燕华（福清玉融中学）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指导教师：王朝晖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郭晨曦（福清华侨中学）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指导教师：施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平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方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霞（福清第一中学）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指导教师：魏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荣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林华明（福清市滨江初级中学）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</w:t>
      </w:r>
      <w:r>
        <w:rPr>
          <w:rFonts w:ascii="仿宋_GB2312" w:eastAsia="仿宋_GB2312" w:cs="仿宋_GB2312" w:hint="eastAsia"/>
          <w:sz w:val="28"/>
          <w:szCs w:val="28"/>
        </w:rPr>
        <w:t>指导教师：陈霞英</w:t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范体文（福清市嘉儒中学）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指导教师：魏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荣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郭小兵（福清市海瑶中学）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曾世光（福清市江镜初级中学）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指导教师：施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平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 w:cs="仿宋_GB2312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李秀雄（福清市华南初级中学）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翁桂兰（福清市宏路中学）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/>
          <w:sz w:val="28"/>
          <w:szCs w:val="28"/>
        </w:rPr>
        <w:tab/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优秀奖：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吴章锋（福清洪宽中学）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指导教师：林厚成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王小康（福清西山学校）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指导教师：张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磊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薛行文（福清第三中学第二校区）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许雪平（福清三山中学）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初中英语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施燕容（福建师范大学附属福清德旺中学）指导教师：薛洪玉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林文芳（福清第二中学）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指导教师：陈淑玲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林颖玲（福清第二中学）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指导教师：陈淑玲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林增云（福清华侨中学）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指导教师：林小燕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徐小华（福清市滨江初级中学）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</w:t>
      </w:r>
      <w:r>
        <w:rPr>
          <w:rFonts w:ascii="仿宋_GB2312" w:eastAsia="仿宋_GB2312" w:cs="仿宋_GB2312" w:hint="eastAsia"/>
          <w:sz w:val="28"/>
          <w:szCs w:val="28"/>
        </w:rPr>
        <w:t>指导教师：方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芬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曾艳琼（福建师范大学附属福清德旺中学）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薛文芳（福清东张中学）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陈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玲（福清元洪高级中学）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王晓燕（福清海口中学）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朱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莉（福清海瑶初级中学）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刘宽明（福清西山学校）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高洪洪（福清江镜初级中学）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指导教师：游国敏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优秀奖：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严孟忠（福清江阴中学）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</w:t>
      </w:r>
      <w:r>
        <w:rPr>
          <w:rFonts w:ascii="仿宋_GB2312" w:eastAsia="仿宋_GB2312" w:cs="仿宋_GB2312" w:hint="eastAsia"/>
          <w:sz w:val="28"/>
          <w:szCs w:val="28"/>
        </w:rPr>
        <w:t>指导教师：陈淑玲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郑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贵（福清高厝初级中学）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</w:t>
      </w:r>
      <w:r>
        <w:rPr>
          <w:rFonts w:ascii="仿宋_GB2312" w:eastAsia="仿宋_GB2312" w:cs="仿宋_GB2312" w:hint="eastAsia"/>
          <w:sz w:val="28"/>
          <w:szCs w:val="28"/>
        </w:rPr>
        <w:t>指导教师：严孟忠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英（福清华南初级中学）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刘幼芳（福清西山学校）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</w:t>
      </w:r>
      <w:r>
        <w:rPr>
          <w:rFonts w:ascii="仿宋_GB2312" w:eastAsia="仿宋_GB2312" w:cs="仿宋_GB2312" w:hint="eastAsia"/>
          <w:sz w:val="28"/>
          <w:szCs w:val="28"/>
        </w:rPr>
        <w:t>指导教师：刘宽明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薛行明（福清第三中学第二校区）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初中物理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陈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坤（福清市滨江初级中学）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</w:t>
      </w:r>
      <w:r>
        <w:rPr>
          <w:rFonts w:ascii="仿宋_GB2312" w:eastAsia="仿宋_GB2312" w:cs="仿宋_GB2312" w:hint="eastAsia"/>
          <w:sz w:val="28"/>
          <w:szCs w:val="28"/>
        </w:rPr>
        <w:t>指导教师：翁其松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强（福清华侨中学）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王良嵩（福清第三中学第二校区）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张凯凯（福清第二中学）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崔梦婕（北京师范大学福清附属学校）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洪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松（福清市姚世雄初级中学）</w:t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严美琴（福清市龙田初级中学）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唐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锟（福清西山学校）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谢志强（福清市龙田初级中学）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林梅华（福清良镇中学）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余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萍（福清元洪高级中学）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 w:rsidRPr="001D3C72">
        <w:rPr>
          <w:rFonts w:ascii="仿宋_GB2312" w:eastAsia="仿宋_GB2312" w:hAnsi="华文中宋" w:cs="仿宋_GB2312" w:hint="eastAsia"/>
          <w:sz w:val="28"/>
          <w:szCs w:val="28"/>
          <w:highlight w:val="yellow"/>
        </w:rPr>
        <w:t>林晓云（福清龙西中学）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王雄坚（福清市海瑶初级中学）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许道强（福清市瑟江初级中学）</w:t>
      </w:r>
    </w:p>
    <w:p w:rsidR="00337C37" w:rsidRDefault="00337C37">
      <w:pPr>
        <w:spacing w:line="460" w:lineRule="exact"/>
        <w:jc w:val="center"/>
        <w:rPr>
          <w:rFonts w:ascii="黑体" w:eastAsia="黑体"/>
          <w:sz w:val="32"/>
          <w:szCs w:val="32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初中化学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邱美芳（福清市滨江初级中学）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</w:t>
      </w:r>
      <w:r>
        <w:rPr>
          <w:rFonts w:ascii="仿宋_GB2312" w:eastAsia="仿宋_GB2312" w:cs="仿宋_GB2312" w:hint="eastAsia"/>
          <w:sz w:val="28"/>
          <w:szCs w:val="28"/>
        </w:rPr>
        <w:t>指导教师：陈绍官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郑少华（福清市滨江初级中学）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</w:t>
      </w:r>
      <w:r>
        <w:rPr>
          <w:rFonts w:ascii="仿宋_GB2312" w:eastAsia="仿宋_GB2312" w:cs="仿宋_GB2312" w:hint="eastAsia"/>
          <w:sz w:val="28"/>
          <w:szCs w:val="28"/>
        </w:rPr>
        <w:t>指导教师：陈绍官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林芬兰（福清融城中学）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指导教师：陈绍官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翁华云（福建师范大学附属福清德旺中学）指导教师：陈绍官</w:t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陈秋榕（福清华南初级中学）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指导教师：何琴琴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吴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容（福清市民乐初级中学）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指导教师：张书清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黄水莲（福清市梧瑞初级中学）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指导教师：陈绍官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陈学焰（福清市海瑶初级中学）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指导教师：林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华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杨运标（福清华侨中学）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指导教师：杨为强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优秀奖：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俞裕力（福清玉融中学）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指导教师：林爱民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储昭洪（福清康辉中学）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指导教师：郭家琦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闫代保（福清西山学校）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指导教师：吴春燕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王孝发（福清西山学校）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指导教师：吴春燕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郭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梅（福清市梧岗初级中学）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</w:t>
      </w:r>
      <w:r>
        <w:rPr>
          <w:rFonts w:ascii="仿宋_GB2312" w:eastAsia="仿宋_GB2312" w:cs="仿宋_GB2312" w:hint="eastAsia"/>
          <w:sz w:val="28"/>
          <w:szCs w:val="28"/>
        </w:rPr>
        <w:t>指导教师：陈绍官</w:t>
      </w: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初中生物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林彩平（福清第二中学）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指导教师：郑婉婷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林人杰（福清虞阳中学）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指导教师：林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丽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谢红芳（福清龙江初级中学）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</w:t>
      </w:r>
      <w:r>
        <w:rPr>
          <w:rFonts w:ascii="仿宋_GB2312" w:eastAsia="仿宋_GB2312" w:cs="仿宋_GB2312" w:hint="eastAsia"/>
          <w:sz w:val="28"/>
          <w:szCs w:val="28"/>
        </w:rPr>
        <w:t>指导教师：郑婉婷</w:t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何雪钦（福清三山中学）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吴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>垚</w:t>
      </w:r>
      <w:r>
        <w:rPr>
          <w:rFonts w:ascii="仿宋_GB2312" w:eastAsia="仿宋_GB2312" w:hAnsi="华文中宋" w:cs="仿宋_GB2312" w:hint="eastAsia"/>
          <w:sz w:val="28"/>
          <w:szCs w:val="28"/>
        </w:rPr>
        <w:t>（福清市宏路中学）</w:t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指导教师：林华玉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刘珍珍（福清第三中学第二校区）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指导教师：余美娟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林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丽（福清虞阳中学）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/>
          <w:sz w:val="28"/>
          <w:szCs w:val="28"/>
        </w:rPr>
        <w:tab/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优秀奖：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施芳玲（福清海口中学）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指导教师：郑秀云</w:t>
      </w: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初中政治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曾文婷（福清西山学校）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指导教师：林春香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陈福海（福清元洪高级中学）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</w:t>
      </w:r>
      <w:r>
        <w:rPr>
          <w:rFonts w:ascii="仿宋_GB2312" w:eastAsia="仿宋_GB2312" w:cs="仿宋_GB2312" w:hint="eastAsia"/>
          <w:sz w:val="28"/>
          <w:szCs w:val="28"/>
        </w:rPr>
        <w:t>指导教师：林世生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陈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秀（福清市宏路中学）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</w:t>
      </w:r>
      <w:r>
        <w:rPr>
          <w:rFonts w:ascii="仿宋_GB2312" w:eastAsia="仿宋_GB2312" w:cs="仿宋_GB2312" w:hint="eastAsia"/>
          <w:sz w:val="28"/>
          <w:szCs w:val="28"/>
        </w:rPr>
        <w:t>指导教师：叶云琴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俞玉风（</w:t>
      </w:r>
      <w:r>
        <w:rPr>
          <w:rFonts w:ascii="仿宋_GB2312" w:eastAsia="仿宋_GB2312" w:hAnsi="华文中宋" w:cs="仿宋_GB2312" w:hint="eastAsia"/>
          <w:sz w:val="28"/>
          <w:szCs w:val="28"/>
        </w:rPr>
        <w:t>福建师范大学附属福清德旺中学</w:t>
      </w:r>
      <w:r>
        <w:rPr>
          <w:rFonts w:ascii="仿宋_GB2312" w:eastAsia="仿宋_GB2312" w:cs="仿宋_GB2312" w:hint="eastAsia"/>
          <w:sz w:val="28"/>
          <w:szCs w:val="28"/>
        </w:rPr>
        <w:t>）指导教师：谢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昌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黄颖星（福清江兜中学）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指导教师：张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强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谢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昌（</w:t>
      </w:r>
      <w:r>
        <w:rPr>
          <w:rFonts w:ascii="仿宋_GB2312" w:eastAsia="仿宋_GB2312" w:hAnsi="华文中宋" w:cs="仿宋_GB2312" w:hint="eastAsia"/>
          <w:sz w:val="28"/>
          <w:szCs w:val="28"/>
        </w:rPr>
        <w:t>福建师范大学附属福清德旺中学</w:t>
      </w:r>
      <w:r>
        <w:rPr>
          <w:rFonts w:ascii="仿宋_GB2312" w:eastAsia="仿宋_GB2312" w:cs="仿宋_GB2312" w:hint="eastAsia"/>
          <w:sz w:val="28"/>
          <w:szCs w:val="28"/>
        </w:rPr>
        <w:t>）指导教师：林成华</w:t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陈瑞玉（福清江阴中学）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指导教师：王为善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 w:rsidRPr="001D3C72">
        <w:rPr>
          <w:rFonts w:ascii="仿宋_GB2312" w:eastAsia="仿宋_GB2312" w:hAnsi="华文中宋" w:cs="仿宋_GB2312" w:hint="eastAsia"/>
          <w:sz w:val="28"/>
          <w:szCs w:val="28"/>
          <w:highlight w:val="yellow"/>
        </w:rPr>
        <w:t>吴章玉（福清龙西中学）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指导教师：郑雅明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王国钦（福清市瑟江初级中学）</w:t>
      </w:r>
      <w:r>
        <w:rPr>
          <w:rFonts w:ascii="仿宋_GB2312" w:eastAsia="仿宋_GB2312" w:hAnsi="华文中宋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陈喜宾（福清华侨中学）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指导教师：章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雪</w:t>
      </w:r>
    </w:p>
    <w:p w:rsidR="00337C37" w:rsidRDefault="00337C37" w:rsidP="003A5FED">
      <w:pPr>
        <w:spacing w:line="460" w:lineRule="exact"/>
        <w:ind w:firstLineChars="450" w:firstLine="31680"/>
        <w:rPr>
          <w:rFonts w:ascii="华文中宋" w:eastAsia="华文中宋" w:hAnsi="华文中宋"/>
          <w:b/>
          <w:bCs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林德贵（福建师范大学附属福清德旺中学）指导教师：谢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昌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优秀奖：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邱诚华（福清第二中学）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魏淑冰（福清市华南初级中学）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陈阿勤（福清市龙田初级中学）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严孟水（福清良镇中学）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</w:t>
      </w:r>
      <w:bookmarkStart w:id="1" w:name="_GoBack"/>
      <w:bookmarkEnd w:id="1"/>
      <w:r>
        <w:rPr>
          <w:rFonts w:ascii="仿宋_GB2312" w:eastAsia="仿宋_GB2312" w:cs="仿宋_GB2312"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指导教师：叶祖平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李</w:t>
      </w:r>
      <w:r>
        <w:rPr>
          <w:rFonts w:ascii="仿宋_GB2312" w:eastAsia="仿宋_GB2312" w:cs="仿宋_GB2312"/>
          <w:sz w:val="28"/>
          <w:szCs w:val="28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</w:rPr>
        <w:t>芳（福清市侨心初级中学）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李丽玉（福清元洪高级中学）</w:t>
      </w:r>
      <w:r>
        <w:rPr>
          <w:rFonts w:ascii="仿宋_GB2312" w:eastAsia="仿宋_GB2312" w:cs="仿宋_GB2312"/>
          <w:sz w:val="28"/>
          <w:szCs w:val="28"/>
        </w:rPr>
        <w:t xml:space="preserve">    </w:t>
      </w:r>
      <w:r>
        <w:rPr>
          <w:rFonts w:ascii="仿宋_GB2312" w:eastAsia="仿宋_GB2312" w:cs="仿宋_GB2312"/>
          <w:sz w:val="28"/>
          <w:szCs w:val="28"/>
        </w:rPr>
        <w:tab/>
        <w:t xml:space="preserve">     </w:t>
      </w:r>
      <w:r>
        <w:rPr>
          <w:rFonts w:ascii="仿宋_GB2312" w:eastAsia="仿宋_GB2312" w:cs="仿宋_GB2312" w:hint="eastAsia"/>
          <w:sz w:val="28"/>
          <w:szCs w:val="28"/>
        </w:rPr>
        <w:t>指导教师：陈福海</w:t>
      </w: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初中历史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陈惠芳（福清市滨江初级中学）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</w:t>
      </w:r>
      <w:r>
        <w:rPr>
          <w:rFonts w:ascii="仿宋_GB2312" w:eastAsia="仿宋_GB2312" w:cs="仿宋_GB2312" w:hint="eastAsia"/>
          <w:sz w:val="28"/>
          <w:szCs w:val="28"/>
        </w:rPr>
        <w:t>指导教师：郑继借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连永霞（福清市梧岗初级中学）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</w:t>
      </w:r>
      <w:r>
        <w:rPr>
          <w:rFonts w:ascii="仿宋_GB2312" w:eastAsia="仿宋_GB2312" w:cs="仿宋_GB2312" w:hint="eastAsia"/>
          <w:sz w:val="28"/>
          <w:szCs w:val="28"/>
        </w:rPr>
        <w:t>指导教师：陈珠兴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檀晓云（福清市滨江初级中学）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</w:t>
      </w:r>
      <w:r>
        <w:rPr>
          <w:rFonts w:ascii="仿宋_GB2312" w:eastAsia="仿宋_GB2312" w:cs="仿宋_GB2312" w:hint="eastAsia"/>
          <w:sz w:val="28"/>
          <w:szCs w:val="28"/>
        </w:rPr>
        <w:t>指导教师：陈惠芳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陈珠兴（福清市江镜初级中学）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</w:t>
      </w:r>
      <w:r>
        <w:rPr>
          <w:rFonts w:ascii="仿宋_GB2312" w:eastAsia="仿宋_GB2312" w:cs="仿宋_GB2312" w:hint="eastAsia"/>
          <w:sz w:val="28"/>
          <w:szCs w:val="28"/>
        </w:rPr>
        <w:t>指导教师：朱俄明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周云霞（福清市龙田初级中学）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陈友枝（福清市华南初级中学）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</w:t>
      </w:r>
      <w:r>
        <w:rPr>
          <w:rFonts w:ascii="仿宋_GB2312" w:eastAsia="仿宋_GB2312" w:cs="仿宋_GB2312" w:hint="eastAsia"/>
          <w:sz w:val="28"/>
          <w:szCs w:val="28"/>
        </w:rPr>
        <w:t>指导教师：郑继借</w:t>
      </w:r>
    </w:p>
    <w:p w:rsidR="00337C37" w:rsidRDefault="00337C37">
      <w:pPr>
        <w:spacing w:line="460" w:lineRule="exact"/>
        <w:rPr>
          <w:rFonts w:ascii="仿宋_GB2312" w:eastAsia="仿宋_GB2312" w:hAnsi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陈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英（福清华侨中学）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指导教师：张丽芳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陈芳芳（福清市滨江初级中学）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指导教师：陈惠芳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王芬如（福清市滨江初级中学）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指导教师：郑继借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何细妹（福清市滨江初级中学）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指导教师：陈惠芳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俞小丽（福清市滨江初级中学）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指导教师：陈惠芳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吴秀秀（福清融城中学）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指导教师：林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晖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优秀奖：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庄婉怡（福清市梧瑞初级中学）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</w:t>
      </w:r>
      <w:r>
        <w:rPr>
          <w:rFonts w:ascii="仿宋_GB2312" w:eastAsia="仿宋_GB2312" w:cs="仿宋_GB2312" w:hint="eastAsia"/>
          <w:sz w:val="28"/>
          <w:szCs w:val="28"/>
        </w:rPr>
        <w:t>指导教师：郑继借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魏宏玲（福清市宏路中学）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</w:t>
      </w:r>
      <w:r>
        <w:rPr>
          <w:rFonts w:ascii="仿宋_GB2312" w:eastAsia="仿宋_GB2312" w:cs="仿宋_GB2312" w:hint="eastAsia"/>
          <w:sz w:val="28"/>
          <w:szCs w:val="28"/>
        </w:rPr>
        <w:t>指导教师：吴月梅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李波龙（福清西山学校）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李晓茜（福清第二中学）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指导教师：朱俄明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倪燕霞（福清市新楼初级中学）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林良茂（福清市海瑶初级中学）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 w:rsidRPr="001D3C72">
        <w:rPr>
          <w:rFonts w:ascii="仿宋_GB2312" w:eastAsia="仿宋_GB2312" w:cs="仿宋_GB2312" w:hint="eastAsia"/>
          <w:sz w:val="28"/>
          <w:szCs w:val="28"/>
          <w:highlight w:val="yellow"/>
        </w:rPr>
        <w:t>林开华（福清龙西中学）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指导教师：郑明云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杨振英（福清良镇中学）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</w:p>
    <w:p w:rsidR="00337C37" w:rsidRDefault="00337C37">
      <w:pPr>
        <w:spacing w:line="460" w:lineRule="exact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初中地理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一等奖：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翁淑琴（福清第一中学）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 w:hint="eastAsia"/>
          <w:sz w:val="28"/>
          <w:szCs w:val="28"/>
        </w:rPr>
        <w:t>指导教师：林香妹</w:t>
      </w:r>
    </w:p>
    <w:p w:rsidR="00337C37" w:rsidRDefault="00337C37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二等奖：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鲍丹丹（福清市滨江初级中学）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</w:t>
      </w:r>
      <w:r>
        <w:rPr>
          <w:rFonts w:ascii="仿宋_GB2312" w:eastAsia="仿宋_GB2312" w:cs="仿宋_GB2312" w:hint="eastAsia"/>
          <w:sz w:val="28"/>
          <w:szCs w:val="28"/>
        </w:rPr>
        <w:t>指导教师：何尔行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吴永青（北京师范大学福清附属学校）</w:t>
      </w:r>
      <w:r>
        <w:rPr>
          <w:rFonts w:ascii="仿宋_GB2312" w:eastAsia="仿宋_GB2312" w:cs="仿宋_GB2312"/>
          <w:sz w:val="28"/>
          <w:szCs w:val="28"/>
        </w:rPr>
        <w:t xml:space="preserve">    </w:t>
      </w:r>
      <w:r>
        <w:rPr>
          <w:rFonts w:ascii="仿宋_GB2312" w:eastAsia="仿宋_GB2312" w:cs="仿宋_GB2312" w:hint="eastAsia"/>
          <w:sz w:val="28"/>
          <w:szCs w:val="28"/>
        </w:rPr>
        <w:t>指导教师：何尔行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郭美珍（福清市梧瑞中学）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</w:t>
      </w:r>
      <w:r>
        <w:rPr>
          <w:rFonts w:ascii="仿宋_GB2312" w:eastAsia="仿宋_GB2312" w:cs="仿宋_GB2312" w:hint="eastAsia"/>
          <w:sz w:val="28"/>
          <w:szCs w:val="28"/>
        </w:rPr>
        <w:t>指导教师：林香妹</w:t>
      </w:r>
    </w:p>
    <w:p w:rsidR="00337C37" w:rsidRDefault="00337C37">
      <w:pPr>
        <w:spacing w:line="460" w:lineRule="exact"/>
        <w:rPr>
          <w:rFonts w:ascii="仿宋_GB2312" w:eastAsia="仿宋_GB2312" w:hAnsi="华文中宋" w:cs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三等奖：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华文中宋" w:cs="仿宋_GB2312" w:hint="eastAsia"/>
          <w:sz w:val="28"/>
          <w:szCs w:val="28"/>
        </w:rPr>
        <w:t>郑艳萍（福清虞阳中学）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  <w:r>
        <w:rPr>
          <w:rFonts w:ascii="仿宋_GB2312" w:eastAsia="仿宋_GB2312" w:hAnsi="华文中宋" w:cs="仿宋_GB2312" w:hint="eastAsia"/>
          <w:sz w:val="28"/>
          <w:szCs w:val="28"/>
        </w:rPr>
        <w:t>指导教师：张瑞钦</w:t>
      </w:r>
      <w:r>
        <w:rPr>
          <w:rFonts w:ascii="仿宋_GB2312" w:eastAsia="仿宋_GB2312" w:hAnsi="华文中宋" w:cs="仿宋_GB2312"/>
          <w:sz w:val="28"/>
          <w:szCs w:val="28"/>
        </w:rPr>
        <w:t xml:space="preserve"> 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 w:cs="仿宋_GB2312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林启泉（福清民乐初级中学）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 w:cs="仿宋_GB2312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王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芳（福清华侨中学）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hAnsi="华文中宋" w:cs="仿宋_GB2312"/>
          <w:sz w:val="28"/>
          <w:szCs w:val="28"/>
        </w:rPr>
      </w:pPr>
      <w:r>
        <w:rPr>
          <w:rFonts w:ascii="仿宋_GB2312" w:eastAsia="仿宋_GB2312" w:hAnsi="华文中宋" w:cs="仿宋_GB2312" w:hint="eastAsia"/>
          <w:sz w:val="28"/>
          <w:szCs w:val="28"/>
        </w:rPr>
        <w:t>何</w:t>
      </w:r>
      <w:r>
        <w:rPr>
          <w:rFonts w:ascii="仿宋_GB2312" w:eastAsia="仿宋_GB2312" w:hAnsi="华文中宋" w:cs="仿宋_GB2312"/>
          <w:sz w:val="28"/>
          <w:szCs w:val="28"/>
        </w:rPr>
        <w:t xml:space="preserve">  </w:t>
      </w:r>
      <w:r>
        <w:rPr>
          <w:rFonts w:ascii="仿宋_GB2312" w:eastAsia="仿宋_GB2312" w:hAnsi="华文中宋" w:cs="仿宋_GB2312" w:hint="eastAsia"/>
          <w:sz w:val="28"/>
          <w:szCs w:val="28"/>
        </w:rPr>
        <w:t>仁（福清融城中学）</w:t>
      </w:r>
      <w:r>
        <w:rPr>
          <w:rFonts w:ascii="仿宋_GB2312" w:eastAsia="仿宋_GB2312" w:hAnsi="华文中宋"/>
          <w:sz w:val="28"/>
          <w:szCs w:val="28"/>
        </w:rPr>
        <w:tab/>
      </w:r>
      <w:r>
        <w:rPr>
          <w:rFonts w:ascii="仿宋_GB2312" w:eastAsia="仿宋_GB2312" w:hAnsi="华文中宋" w:cs="仿宋_GB2312"/>
          <w:sz w:val="28"/>
          <w:szCs w:val="28"/>
        </w:rPr>
        <w:t xml:space="preserve">              </w:t>
      </w:r>
    </w:p>
    <w:p w:rsidR="00337C37" w:rsidRDefault="00337C37">
      <w:pPr>
        <w:spacing w:line="460" w:lineRule="exact"/>
        <w:rPr>
          <w:rFonts w:ascii="仿宋_GB2312" w:eastAsia="仿宋_GB2312" w:cs="仿宋_GB2312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sz w:val="28"/>
          <w:szCs w:val="28"/>
        </w:rPr>
        <w:t>优秀奖：</w:t>
      </w:r>
      <w:r>
        <w:rPr>
          <w:rFonts w:ascii="华文中宋" w:eastAsia="华文中宋" w:hAnsi="华文中宋" w:cs="华文中宋"/>
          <w:b/>
          <w:bCs/>
          <w:sz w:val="28"/>
          <w:szCs w:val="28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</w:rPr>
        <w:t>王长林（福清瑟江初级中学）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田玉波（福清华南初级中学）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吕凤娟（福清良镇中学）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</w:p>
    <w:p w:rsidR="00337C37" w:rsidRDefault="00337C37" w:rsidP="003A5FED">
      <w:pPr>
        <w:spacing w:line="460" w:lineRule="exact"/>
        <w:ind w:firstLineChars="450" w:firstLine="3168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王兰英（福清华南初级中学）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</w:t>
      </w:r>
    </w:p>
    <w:p w:rsidR="00337C37" w:rsidRDefault="00337C37" w:rsidP="008C731F">
      <w:pPr>
        <w:spacing w:line="460" w:lineRule="exact"/>
        <w:ind w:firstLineChars="450" w:firstLine="3168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陈高莺（福清海瑶初级中学）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cs="仿宋_GB2312"/>
          <w:sz w:val="28"/>
          <w:szCs w:val="28"/>
        </w:rPr>
        <w:t xml:space="preserve">              </w:t>
      </w:r>
    </w:p>
    <w:sectPr w:rsidR="00337C37" w:rsidSect="0068538A">
      <w:headerReference w:type="default" r:id="rId6"/>
      <w:footerReference w:type="default" r:id="rId7"/>
      <w:pgSz w:w="11906" w:h="16838"/>
      <w:pgMar w:top="1418" w:right="1474" w:bottom="1134" w:left="1588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C37" w:rsidRDefault="00337C37" w:rsidP="0068538A">
      <w:r>
        <w:separator/>
      </w:r>
    </w:p>
  </w:endnote>
  <w:endnote w:type="continuationSeparator" w:id="0">
    <w:p w:rsidR="00337C37" w:rsidRDefault="00337C37" w:rsidP="00685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??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C37" w:rsidRDefault="00337C37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-50pt;margin-top:0;width:15pt;height:10.35pt;z-index:251660288;mso-wrap-style:none;mso-position-horizontal:right;mso-position-horizontal-relative:margin" filled="f" stroked="f">
          <v:textbox style="mso-fit-shape-to-text:t" inset="0,0,0,0">
            <w:txbxContent>
              <w:p w:rsidR="00337C37" w:rsidRDefault="00337C37">
                <w:pPr>
                  <w:pStyle w:val="Footer"/>
                </w:pPr>
                <w:fldSimple w:instr=" PAGE  \* MERGEFORMAT ">
                  <w:r>
                    <w:rPr>
                      <w:noProof/>
                    </w:rPr>
                    <w:t>- 2 -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C37" w:rsidRDefault="00337C37" w:rsidP="0068538A">
      <w:r>
        <w:separator/>
      </w:r>
    </w:p>
  </w:footnote>
  <w:footnote w:type="continuationSeparator" w:id="0">
    <w:p w:rsidR="00337C37" w:rsidRDefault="00337C37" w:rsidP="006853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C37" w:rsidRDefault="00337C37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092C"/>
    <w:rsid w:val="0000003A"/>
    <w:rsid w:val="000064AE"/>
    <w:rsid w:val="00010EB9"/>
    <w:rsid w:val="00013992"/>
    <w:rsid w:val="0002084E"/>
    <w:rsid w:val="0002092C"/>
    <w:rsid w:val="00047277"/>
    <w:rsid w:val="000C4DAB"/>
    <w:rsid w:val="000D20D0"/>
    <w:rsid w:val="000D33BD"/>
    <w:rsid w:val="000F08B7"/>
    <w:rsid w:val="00103924"/>
    <w:rsid w:val="0010609C"/>
    <w:rsid w:val="00135E9F"/>
    <w:rsid w:val="0013688F"/>
    <w:rsid w:val="00152371"/>
    <w:rsid w:val="0015251C"/>
    <w:rsid w:val="00167B16"/>
    <w:rsid w:val="00171BA9"/>
    <w:rsid w:val="00185E79"/>
    <w:rsid w:val="00193EDE"/>
    <w:rsid w:val="001952A5"/>
    <w:rsid w:val="001A24B0"/>
    <w:rsid w:val="001C45B6"/>
    <w:rsid w:val="001C5239"/>
    <w:rsid w:val="001C633A"/>
    <w:rsid w:val="001C77B8"/>
    <w:rsid w:val="001D3C72"/>
    <w:rsid w:val="001E3BBF"/>
    <w:rsid w:val="001F5A02"/>
    <w:rsid w:val="0020174B"/>
    <w:rsid w:val="0020280D"/>
    <w:rsid w:val="00212074"/>
    <w:rsid w:val="00217C99"/>
    <w:rsid w:val="0023510B"/>
    <w:rsid w:val="0026440C"/>
    <w:rsid w:val="00274B94"/>
    <w:rsid w:val="00281EAA"/>
    <w:rsid w:val="002A23A2"/>
    <w:rsid w:val="002C168C"/>
    <w:rsid w:val="002C1CB1"/>
    <w:rsid w:val="002E28A3"/>
    <w:rsid w:val="002F282D"/>
    <w:rsid w:val="00303E64"/>
    <w:rsid w:val="003104F0"/>
    <w:rsid w:val="00310608"/>
    <w:rsid w:val="00323CC0"/>
    <w:rsid w:val="003252A7"/>
    <w:rsid w:val="003360DA"/>
    <w:rsid w:val="00337C37"/>
    <w:rsid w:val="00345386"/>
    <w:rsid w:val="00355C8A"/>
    <w:rsid w:val="00367A4E"/>
    <w:rsid w:val="00370B3B"/>
    <w:rsid w:val="0039367F"/>
    <w:rsid w:val="00397669"/>
    <w:rsid w:val="003A5FED"/>
    <w:rsid w:val="003A7C65"/>
    <w:rsid w:val="003B5707"/>
    <w:rsid w:val="003C113E"/>
    <w:rsid w:val="003C2264"/>
    <w:rsid w:val="003E3F93"/>
    <w:rsid w:val="004040CD"/>
    <w:rsid w:val="00417ED5"/>
    <w:rsid w:val="00430BD2"/>
    <w:rsid w:val="00430D27"/>
    <w:rsid w:val="004317F8"/>
    <w:rsid w:val="004522FB"/>
    <w:rsid w:val="00452BEF"/>
    <w:rsid w:val="004567BE"/>
    <w:rsid w:val="004658CF"/>
    <w:rsid w:val="004A3DCE"/>
    <w:rsid w:val="004A53D4"/>
    <w:rsid w:val="004B4636"/>
    <w:rsid w:val="004B7AD2"/>
    <w:rsid w:val="004C058C"/>
    <w:rsid w:val="004C76B0"/>
    <w:rsid w:val="004E2161"/>
    <w:rsid w:val="004E40E0"/>
    <w:rsid w:val="004F7DA6"/>
    <w:rsid w:val="00500CA7"/>
    <w:rsid w:val="00515577"/>
    <w:rsid w:val="00524941"/>
    <w:rsid w:val="005343F3"/>
    <w:rsid w:val="005431E5"/>
    <w:rsid w:val="00547A56"/>
    <w:rsid w:val="00557E22"/>
    <w:rsid w:val="00561FFC"/>
    <w:rsid w:val="00565CD3"/>
    <w:rsid w:val="005721A0"/>
    <w:rsid w:val="005D7DAB"/>
    <w:rsid w:val="005E6F13"/>
    <w:rsid w:val="0062662A"/>
    <w:rsid w:val="00630F59"/>
    <w:rsid w:val="006512AE"/>
    <w:rsid w:val="006545C9"/>
    <w:rsid w:val="0065720F"/>
    <w:rsid w:val="00667FBC"/>
    <w:rsid w:val="0067498E"/>
    <w:rsid w:val="0068538A"/>
    <w:rsid w:val="00686791"/>
    <w:rsid w:val="00687841"/>
    <w:rsid w:val="006A07BB"/>
    <w:rsid w:val="006A4925"/>
    <w:rsid w:val="006A6E66"/>
    <w:rsid w:val="006B0E25"/>
    <w:rsid w:val="006B46B5"/>
    <w:rsid w:val="006B78D9"/>
    <w:rsid w:val="006E05CA"/>
    <w:rsid w:val="006E7946"/>
    <w:rsid w:val="006F7EAC"/>
    <w:rsid w:val="007074FF"/>
    <w:rsid w:val="00710052"/>
    <w:rsid w:val="00730CCD"/>
    <w:rsid w:val="0073304F"/>
    <w:rsid w:val="0074285D"/>
    <w:rsid w:val="00744D8E"/>
    <w:rsid w:val="007465DA"/>
    <w:rsid w:val="0075044D"/>
    <w:rsid w:val="007823DB"/>
    <w:rsid w:val="007B19FE"/>
    <w:rsid w:val="007B373A"/>
    <w:rsid w:val="007B6F29"/>
    <w:rsid w:val="007C5E8B"/>
    <w:rsid w:val="007E2A42"/>
    <w:rsid w:val="007F2AD3"/>
    <w:rsid w:val="007F366E"/>
    <w:rsid w:val="0081349E"/>
    <w:rsid w:val="00824AE0"/>
    <w:rsid w:val="00827969"/>
    <w:rsid w:val="00851A0B"/>
    <w:rsid w:val="00883002"/>
    <w:rsid w:val="008830C4"/>
    <w:rsid w:val="008A54E8"/>
    <w:rsid w:val="008C71B6"/>
    <w:rsid w:val="008C731F"/>
    <w:rsid w:val="008D3FB0"/>
    <w:rsid w:val="008E0110"/>
    <w:rsid w:val="008E0DF2"/>
    <w:rsid w:val="008E50D3"/>
    <w:rsid w:val="008F1820"/>
    <w:rsid w:val="009057CD"/>
    <w:rsid w:val="00925CDB"/>
    <w:rsid w:val="009535A3"/>
    <w:rsid w:val="009557E2"/>
    <w:rsid w:val="00957A0D"/>
    <w:rsid w:val="00957EED"/>
    <w:rsid w:val="00982024"/>
    <w:rsid w:val="009834C8"/>
    <w:rsid w:val="009A1A0B"/>
    <w:rsid w:val="009A4709"/>
    <w:rsid w:val="009A7745"/>
    <w:rsid w:val="009B59A6"/>
    <w:rsid w:val="009C2E65"/>
    <w:rsid w:val="009D399E"/>
    <w:rsid w:val="009D3EA4"/>
    <w:rsid w:val="009D51EE"/>
    <w:rsid w:val="009E4E0E"/>
    <w:rsid w:val="00A16639"/>
    <w:rsid w:val="00A269B9"/>
    <w:rsid w:val="00A309B1"/>
    <w:rsid w:val="00A3249C"/>
    <w:rsid w:val="00A9180D"/>
    <w:rsid w:val="00AA42DC"/>
    <w:rsid w:val="00AA729C"/>
    <w:rsid w:val="00AC1503"/>
    <w:rsid w:val="00AD2EBB"/>
    <w:rsid w:val="00B01634"/>
    <w:rsid w:val="00B134A0"/>
    <w:rsid w:val="00B22012"/>
    <w:rsid w:val="00B61D6E"/>
    <w:rsid w:val="00B62B05"/>
    <w:rsid w:val="00B7477A"/>
    <w:rsid w:val="00B92101"/>
    <w:rsid w:val="00B96A2A"/>
    <w:rsid w:val="00B96CA2"/>
    <w:rsid w:val="00BA0BE2"/>
    <w:rsid w:val="00BB7FF9"/>
    <w:rsid w:val="00BD6A4E"/>
    <w:rsid w:val="00BE001C"/>
    <w:rsid w:val="00C01210"/>
    <w:rsid w:val="00C036E4"/>
    <w:rsid w:val="00C03752"/>
    <w:rsid w:val="00C11BDF"/>
    <w:rsid w:val="00C25CF7"/>
    <w:rsid w:val="00C31C48"/>
    <w:rsid w:val="00C3394C"/>
    <w:rsid w:val="00C474E8"/>
    <w:rsid w:val="00CB1420"/>
    <w:rsid w:val="00CB3AE5"/>
    <w:rsid w:val="00CB6C1E"/>
    <w:rsid w:val="00CC2FCA"/>
    <w:rsid w:val="00CC30BF"/>
    <w:rsid w:val="00CC40B7"/>
    <w:rsid w:val="00CC666D"/>
    <w:rsid w:val="00CD1E78"/>
    <w:rsid w:val="00CE4C29"/>
    <w:rsid w:val="00CF3DC7"/>
    <w:rsid w:val="00D029AF"/>
    <w:rsid w:val="00D11F39"/>
    <w:rsid w:val="00D15EA0"/>
    <w:rsid w:val="00D267ED"/>
    <w:rsid w:val="00D2790A"/>
    <w:rsid w:val="00D30C90"/>
    <w:rsid w:val="00D44357"/>
    <w:rsid w:val="00D517E3"/>
    <w:rsid w:val="00D717F7"/>
    <w:rsid w:val="00D72849"/>
    <w:rsid w:val="00D851A6"/>
    <w:rsid w:val="00D96833"/>
    <w:rsid w:val="00D97A30"/>
    <w:rsid w:val="00DA5C4C"/>
    <w:rsid w:val="00DD304C"/>
    <w:rsid w:val="00DE5F4A"/>
    <w:rsid w:val="00E11376"/>
    <w:rsid w:val="00E11696"/>
    <w:rsid w:val="00E13593"/>
    <w:rsid w:val="00E150C0"/>
    <w:rsid w:val="00E214CD"/>
    <w:rsid w:val="00E44C5A"/>
    <w:rsid w:val="00E703CF"/>
    <w:rsid w:val="00E74199"/>
    <w:rsid w:val="00E859D2"/>
    <w:rsid w:val="00E9601F"/>
    <w:rsid w:val="00EB3E88"/>
    <w:rsid w:val="00EB4194"/>
    <w:rsid w:val="00EC0A5A"/>
    <w:rsid w:val="00EE65B0"/>
    <w:rsid w:val="00EF6512"/>
    <w:rsid w:val="00F1070B"/>
    <w:rsid w:val="00F2123D"/>
    <w:rsid w:val="00F22B71"/>
    <w:rsid w:val="00F40F4B"/>
    <w:rsid w:val="00F52FAC"/>
    <w:rsid w:val="00F61ECB"/>
    <w:rsid w:val="00F6322F"/>
    <w:rsid w:val="00F6558F"/>
    <w:rsid w:val="00F7437D"/>
    <w:rsid w:val="00F80E92"/>
    <w:rsid w:val="00F85324"/>
    <w:rsid w:val="00F952B7"/>
    <w:rsid w:val="00FD4EFD"/>
    <w:rsid w:val="00FD6982"/>
    <w:rsid w:val="00FE7235"/>
    <w:rsid w:val="00FF516D"/>
    <w:rsid w:val="0124786A"/>
    <w:rsid w:val="0480170D"/>
    <w:rsid w:val="0D207ED0"/>
    <w:rsid w:val="11160E04"/>
    <w:rsid w:val="11FD2DF8"/>
    <w:rsid w:val="132416CA"/>
    <w:rsid w:val="13D85F4E"/>
    <w:rsid w:val="15BF34CC"/>
    <w:rsid w:val="1C0F3D8F"/>
    <w:rsid w:val="1E3C4ACF"/>
    <w:rsid w:val="21103C75"/>
    <w:rsid w:val="26A445FD"/>
    <w:rsid w:val="2BFA5BCB"/>
    <w:rsid w:val="2D455869"/>
    <w:rsid w:val="31AB1F5C"/>
    <w:rsid w:val="34CE5FA3"/>
    <w:rsid w:val="38463111"/>
    <w:rsid w:val="38F51BF6"/>
    <w:rsid w:val="3F8F21E0"/>
    <w:rsid w:val="3F9C688F"/>
    <w:rsid w:val="42CD3DD8"/>
    <w:rsid w:val="44741419"/>
    <w:rsid w:val="47843831"/>
    <w:rsid w:val="481774B8"/>
    <w:rsid w:val="4A267A21"/>
    <w:rsid w:val="4A4E4FA4"/>
    <w:rsid w:val="4B226732"/>
    <w:rsid w:val="4DA1681A"/>
    <w:rsid w:val="536C1FDF"/>
    <w:rsid w:val="54890259"/>
    <w:rsid w:val="564A2B34"/>
    <w:rsid w:val="57487747"/>
    <w:rsid w:val="5A0B1302"/>
    <w:rsid w:val="5A5C7BC2"/>
    <w:rsid w:val="5BB8326A"/>
    <w:rsid w:val="5BC304F4"/>
    <w:rsid w:val="5CCA72BD"/>
    <w:rsid w:val="61145D6E"/>
    <w:rsid w:val="62A440CF"/>
    <w:rsid w:val="64D35985"/>
    <w:rsid w:val="65155541"/>
    <w:rsid w:val="67B74EA5"/>
    <w:rsid w:val="686B1D90"/>
    <w:rsid w:val="6C0913BA"/>
    <w:rsid w:val="6C1B60EE"/>
    <w:rsid w:val="6EFA5DFF"/>
    <w:rsid w:val="6FC96B94"/>
    <w:rsid w:val="70D86C07"/>
    <w:rsid w:val="735268F6"/>
    <w:rsid w:val="757C4D00"/>
    <w:rsid w:val="763C1945"/>
    <w:rsid w:val="778D02EB"/>
    <w:rsid w:val="792F7B4E"/>
    <w:rsid w:val="7AAA2A64"/>
    <w:rsid w:val="7D17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38A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8538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538A"/>
    <w:rPr>
      <w:rFonts w:ascii="Times New Roman" w:hAnsi="Times New Roman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685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8538A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68538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8538A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rsid w:val="0068538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TableGrid">
    <w:name w:val="Table Grid"/>
    <w:basedOn w:val="TableNormal"/>
    <w:uiPriority w:val="99"/>
    <w:rsid w:val="0068538A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13</Pages>
  <Words>1413</Words>
  <Characters>8059</Characters>
  <Application>Microsoft Office Outlook</Application>
  <DocSecurity>0</DocSecurity>
  <Lines>0</Lines>
  <Paragraphs>0</Paragraphs>
  <ScaleCrop>false</ScaleCrop>
  <Company>福清龙西中学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福清市教师进修学校</dc:title>
  <dc:subject/>
  <dc:creator>2-203-12</dc:creator>
  <cp:keywords/>
  <dc:description/>
  <cp:lastModifiedBy>俞裕清</cp:lastModifiedBy>
  <cp:revision>2</cp:revision>
  <cp:lastPrinted>2020-04-21T02:08:00Z</cp:lastPrinted>
  <dcterms:created xsi:type="dcterms:W3CDTF">2020-12-14T09:03:00Z</dcterms:created>
  <dcterms:modified xsi:type="dcterms:W3CDTF">2020-12-14T09:03:00Z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